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96FC6" w14:textId="68E2DCEE" w:rsidR="002F3DFF" w:rsidRPr="00E828A0" w:rsidRDefault="00267DD2" w:rsidP="6D4269BA">
      <w:pPr>
        <w:rPr>
          <w:b/>
          <w:bCs/>
          <w:color w:val="202B53"/>
          <w:sz w:val="32"/>
          <w:szCs w:val="32"/>
        </w:rPr>
      </w:pPr>
      <w:r>
        <w:rPr>
          <w:b/>
          <w:bCs/>
          <w:color w:val="202B53"/>
          <w:sz w:val="32"/>
          <w:szCs w:val="32"/>
        </w:rPr>
        <w:t>Responsable sportif</w:t>
      </w:r>
      <w:r w:rsidR="00C8060E">
        <w:rPr>
          <w:b/>
          <w:bCs/>
          <w:color w:val="202B53"/>
          <w:sz w:val="32"/>
          <w:szCs w:val="32"/>
        </w:rPr>
        <w:t xml:space="preserve"> </w:t>
      </w:r>
      <w:r w:rsidR="00056336">
        <w:rPr>
          <w:b/>
          <w:bCs/>
          <w:color w:val="202B53"/>
          <w:sz w:val="32"/>
          <w:szCs w:val="32"/>
        </w:rPr>
        <w:t>– Stade Français T</w:t>
      </w:r>
      <w:r w:rsidR="00C8060E">
        <w:rPr>
          <w:b/>
          <w:bCs/>
          <w:color w:val="202B53"/>
          <w:sz w:val="32"/>
          <w:szCs w:val="32"/>
        </w:rPr>
        <w:t>riathlon</w:t>
      </w:r>
    </w:p>
    <w:p w14:paraId="5E31F6D0" w14:textId="06D6AC02" w:rsidR="00E84A9D" w:rsidRDefault="009224C8" w:rsidP="00E84A9D">
      <w:pPr>
        <w:rPr>
          <w:b/>
          <w:i/>
          <w:color w:val="C00000"/>
          <w:sz w:val="24"/>
        </w:rPr>
      </w:pPr>
      <w:r>
        <w:rPr>
          <w:b/>
          <w:i/>
          <w:color w:val="C00000"/>
          <w:sz w:val="24"/>
        </w:rPr>
        <w:t xml:space="preserve">Fiche de poste – </w:t>
      </w:r>
      <w:r w:rsidR="00056336">
        <w:rPr>
          <w:b/>
          <w:i/>
          <w:color w:val="C00000"/>
          <w:sz w:val="24"/>
        </w:rPr>
        <w:t xml:space="preserve">début : </w:t>
      </w:r>
      <w:r w:rsidR="00ED4CF7">
        <w:rPr>
          <w:b/>
          <w:i/>
          <w:color w:val="C00000"/>
          <w:sz w:val="24"/>
        </w:rPr>
        <w:t>Janvier</w:t>
      </w:r>
      <w:r w:rsidR="00267DD2">
        <w:rPr>
          <w:b/>
          <w:i/>
          <w:color w:val="C00000"/>
          <w:sz w:val="24"/>
        </w:rPr>
        <w:t xml:space="preserve"> </w:t>
      </w:r>
      <w:r>
        <w:rPr>
          <w:b/>
          <w:i/>
          <w:color w:val="C00000"/>
          <w:sz w:val="24"/>
        </w:rPr>
        <w:t>202</w:t>
      </w:r>
      <w:r w:rsidR="00ED4CF7">
        <w:rPr>
          <w:b/>
          <w:i/>
          <w:color w:val="C00000"/>
          <w:sz w:val="24"/>
        </w:rPr>
        <w:t>6</w:t>
      </w:r>
    </w:p>
    <w:p w14:paraId="06403426" w14:textId="681D46F5" w:rsidR="009224C8" w:rsidRDefault="009224C8" w:rsidP="00E84A9D">
      <w:pPr>
        <w:rPr>
          <w:b/>
          <w:i/>
          <w:color w:val="C00000"/>
          <w:sz w:val="24"/>
        </w:rPr>
      </w:pPr>
    </w:p>
    <w:p w14:paraId="464CC8B8" w14:textId="667E6D6C" w:rsidR="00E20E75" w:rsidRPr="00E20E75" w:rsidRDefault="00E20E75" w:rsidP="00056336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 w:rsidRPr="00E20E75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Localisation du poste</w:t>
      </w:r>
      <w:r w:rsidRPr="00056336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 : Paris – Ile de France</w:t>
      </w:r>
    </w:p>
    <w:p w14:paraId="0ABD2279" w14:textId="07E041AC" w:rsidR="00E20E75" w:rsidRPr="00E20E75" w:rsidRDefault="00E20E75" w:rsidP="00056336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 w:rsidRPr="00056336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T</w:t>
      </w:r>
      <w:r w:rsidRPr="00E20E75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ype de contrat : CDII</w:t>
      </w:r>
    </w:p>
    <w:p w14:paraId="14E03774" w14:textId="627D48BE" w:rsidR="00E20E75" w:rsidRPr="00E20E75" w:rsidRDefault="00E20E75" w:rsidP="00056336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 w:rsidRPr="00056336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R</w:t>
      </w:r>
      <w:r w:rsidRPr="00E20E75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émunération : </w:t>
      </w:r>
      <w:r w:rsidR="00056336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en fonction profil sur la base de la grille</w:t>
      </w:r>
      <w:r w:rsidRPr="00E20E75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CCNS</w:t>
      </w:r>
    </w:p>
    <w:p w14:paraId="560F1AA9" w14:textId="1C7E96D8" w:rsidR="00E20E75" w:rsidRPr="00056336" w:rsidRDefault="00E20E75" w:rsidP="00056336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 w:rsidRPr="00E20E75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Relations hiérarchiques : Placé sous l’autorité </w:t>
      </w:r>
      <w:r w:rsidRPr="00056336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bureau de la section et au directeur sportif du Stade Français</w:t>
      </w:r>
    </w:p>
    <w:p w14:paraId="631E0053" w14:textId="4A9E0E76" w:rsidR="00E20E75" w:rsidRPr="00E20E75" w:rsidRDefault="00E20E75" w:rsidP="00056336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 w:rsidRPr="00E20E75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Conditions d’accès au poste : </w:t>
      </w:r>
      <w:r w:rsidR="00056336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T</w:t>
      </w:r>
      <w:r w:rsidRPr="00E20E75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itulaire du DEJEPS mention « Triathlon », ou BF4 avant 2007.</w:t>
      </w:r>
    </w:p>
    <w:p w14:paraId="10FF6678" w14:textId="393D7028" w:rsidR="00E20E75" w:rsidRPr="00E20E75" w:rsidRDefault="00E20E75" w:rsidP="00056336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 w:rsidRPr="00E20E75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Contact pour candidate</w:t>
      </w:r>
      <w:r w:rsidR="00056336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r :</w:t>
      </w:r>
      <w:r w:rsidRPr="00056336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</w:t>
      </w:r>
      <w:hyperlink r:id="rId8" w:history="1">
        <w:r w:rsidR="00056336" w:rsidRPr="000B2399">
          <w:rPr>
            <w:rStyle w:val="Lienhypertexte"/>
            <w:rFonts w:ascii="Open Sans" w:hAnsi="Open Sans" w:cs="Open Sans"/>
            <w:sz w:val="21"/>
            <w:szCs w:val="21"/>
            <w:shd w:val="clear" w:color="auto" w:fill="FFFFFF"/>
          </w:rPr>
          <w:t>contact.sftriathlon@gmail.com</w:t>
        </w:r>
      </w:hyperlink>
      <w:r w:rsidR="00056336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</w:t>
      </w:r>
    </w:p>
    <w:p w14:paraId="463804D6" w14:textId="77777777" w:rsidR="009224C8" w:rsidRPr="0044797D" w:rsidRDefault="009224C8" w:rsidP="00E84A9D">
      <w:pPr>
        <w:rPr>
          <w:b/>
          <w:i/>
          <w:color w:val="C00000"/>
          <w:sz w:val="24"/>
        </w:rPr>
      </w:pPr>
    </w:p>
    <w:p w14:paraId="25BA7FC5" w14:textId="272F345D" w:rsidR="00B14927" w:rsidRDefault="00C66111" w:rsidP="00C6140E">
      <w:pPr>
        <w:pStyle w:val="Titre2"/>
      </w:pPr>
      <w:bookmarkStart w:id="0" w:name="_Hlk103731893"/>
      <w:r>
        <w:t>Politique sportive</w:t>
      </w:r>
    </w:p>
    <w:p w14:paraId="42E2269C" w14:textId="67B2BF16" w:rsidR="00B313CC" w:rsidRDefault="00B313CC" w:rsidP="00521DBD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Participer à définir </w:t>
      </w:r>
      <w:r w:rsidR="00C11DD1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et développer </w:t>
      </w: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la politique sportive de la section en collaboration avec le </w:t>
      </w:r>
      <w:r w:rsidR="00950C5F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B</w:t>
      </w: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ureau de la section </w:t>
      </w:r>
      <w:r w:rsidR="00950C5F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et le Bureau Sportif du Stade Français</w:t>
      </w:r>
      <w:r w:rsidR="002F03A6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 </w:t>
      </w:r>
    </w:p>
    <w:p w14:paraId="1DD61C0C" w14:textId="1F3CB72D" w:rsidR="00721450" w:rsidRDefault="00C11DD1" w:rsidP="00521DBD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Mettre en œuvre </w:t>
      </w:r>
      <w:r w:rsidR="00721450" w:rsidRPr="0072145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la politique sportive de la section </w:t>
      </w:r>
    </w:p>
    <w:p w14:paraId="10D8830B" w14:textId="08516347" w:rsidR="000D1110" w:rsidRDefault="000D1110" w:rsidP="00521DBD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Assurer le respect du règlement intérieur du Stade Français et en particulier </w:t>
      </w:r>
      <w:r w:rsidR="00F97D7C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la </w:t>
      </w:r>
      <w:r w:rsidR="004B4EEC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lutte contre le harcèlement</w:t>
      </w:r>
    </w:p>
    <w:p w14:paraId="27947A2D" w14:textId="32130477" w:rsidR="00756549" w:rsidRDefault="00F34BB9" w:rsidP="00521DBD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 w:rsidRPr="00E06141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Etablir le programme sportif</w:t>
      </w:r>
      <w:r w:rsidR="00756549" w:rsidRPr="00E06141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, par typologie d’athlète</w:t>
      </w:r>
      <w:r w:rsidR="00374FCA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s</w:t>
      </w:r>
      <w:r w:rsidR="00756549" w:rsidRPr="00E06141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(jeunes, CHASE, adultes courte distance et longue distance)</w:t>
      </w:r>
      <w:r w:rsidR="003E264A" w:rsidRPr="00E06141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, en collaboration avec les </w:t>
      </w:r>
      <w:r w:rsidR="00B452A6" w:rsidRPr="00E06141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autres </w:t>
      </w:r>
      <w:r w:rsidR="003E264A" w:rsidRPr="00E06141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entraineurs</w:t>
      </w:r>
      <w:r w:rsidR="00E06141" w:rsidRPr="00E06141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 ; </w:t>
      </w:r>
      <w:r w:rsidR="00B452A6" w:rsidRPr="00E06141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le </w:t>
      </w:r>
      <w:r w:rsidR="00E06141" w:rsidRPr="00E06141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faire valider par le </w:t>
      </w:r>
      <w:r w:rsidR="00B452A6" w:rsidRPr="00E06141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bureau de l</w:t>
      </w:r>
      <w:r w:rsidR="00E06141" w:rsidRPr="00E06141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a section</w:t>
      </w:r>
    </w:p>
    <w:p w14:paraId="0B795462" w14:textId="70CF4EA5" w:rsidR="00935ABA" w:rsidRPr="00935ABA" w:rsidRDefault="00935ABA" w:rsidP="00521DBD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Reporter au bureau de la section et au directeur sportif du Stade Français (à défaut, le directeur général)</w:t>
      </w:r>
    </w:p>
    <w:p w14:paraId="15194F2B" w14:textId="625D9280" w:rsidR="00655E7A" w:rsidRPr="00C6140E" w:rsidRDefault="004B1261" w:rsidP="00655E7A">
      <w:pPr>
        <w:pStyle w:val="Titre2"/>
        <w:spacing w:before="120"/>
      </w:pPr>
      <w:r>
        <w:t>Management</w:t>
      </w:r>
      <w:r w:rsidR="00680F2D">
        <w:t xml:space="preserve"> </w:t>
      </w:r>
    </w:p>
    <w:p w14:paraId="2EF87235" w14:textId="09F14EF7" w:rsidR="00E370C9" w:rsidRDefault="00E370C9" w:rsidP="00521DBD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Etablir le planning des activités et celui des entraineurs pour assurer la mise en œuvre du programme sportif</w:t>
      </w:r>
    </w:p>
    <w:p w14:paraId="3341F37C" w14:textId="50B09D75" w:rsidR="004B1261" w:rsidRDefault="004B1261" w:rsidP="00521DBD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 w:rsidRPr="0072145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Encadrer</w:t>
      </w:r>
      <w:r w:rsidR="006213E2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</w:t>
      </w:r>
      <w:r w:rsidRPr="0072145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l’équipe des enseignants</w:t>
      </w:r>
      <w:r w:rsidR="007405A6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(salariés et bénévoles)</w:t>
      </w: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 : </w:t>
      </w:r>
      <w:r w:rsidRPr="0072145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gestion des plannings et des activités, contrôle</w:t>
      </w:r>
      <w:r w:rsidR="003B50A5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de leur présence et </w:t>
      </w:r>
      <w:r w:rsidR="006F6B3C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de </w:t>
      </w:r>
      <w:r w:rsidR="00710AD3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la </w:t>
      </w:r>
      <w:r w:rsidR="003B50A5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qualité de leur enseignement</w:t>
      </w:r>
    </w:p>
    <w:p w14:paraId="5FCB48C0" w14:textId="755F59B8" w:rsidR="003B50A5" w:rsidRDefault="003422E1" w:rsidP="00521DBD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 w:rsidRPr="0072145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Piloter </w:t>
      </w:r>
      <w:r w:rsidR="006F6B3C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et motiver l</w:t>
      </w:r>
      <w:r w:rsidRPr="0072145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es équipes </w:t>
      </w: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(salariés et bénévoles) </w:t>
      </w:r>
      <w:r w:rsidRPr="0072145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qui lui sont confiées</w:t>
      </w: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 : </w:t>
      </w:r>
      <w:r w:rsidR="00F90B5C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écouter leurs</w:t>
      </w:r>
      <w:r w:rsidR="00A771B5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</w:t>
      </w:r>
      <w:r w:rsidR="00F90B5C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retours, </w:t>
      </w:r>
      <w:r w:rsidR="0026606F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les conseiller, leur proposer des </w:t>
      </w:r>
      <w:r w:rsidR="00F90B5C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pistes de progrès</w:t>
      </w:r>
    </w:p>
    <w:p w14:paraId="0A5FEA64" w14:textId="288FF43E" w:rsidR="00F3074F" w:rsidRDefault="00F3074F" w:rsidP="00521DBD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Participer au recrutement d’encadrants sportifs</w:t>
      </w:r>
    </w:p>
    <w:p w14:paraId="2B575156" w14:textId="1D4327AF" w:rsidR="004B1261" w:rsidRDefault="00E06141" w:rsidP="00521DBD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P</w:t>
      </w:r>
      <w:r w:rsidR="004B1261" w:rsidRPr="0072145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articip</w:t>
      </w: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er </w:t>
      </w:r>
      <w:r w:rsidR="004B1261" w:rsidRPr="0072145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à l’évaluation</w:t>
      </w: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des </w:t>
      </w:r>
      <w:r w:rsidR="00BE6DAB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encadrants</w:t>
      </w:r>
      <w:r w:rsidR="00405A16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sportifs</w:t>
      </w:r>
      <w:r w:rsidR="00162613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</w:t>
      </w:r>
      <w:r w:rsidR="00290A1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salariés</w:t>
      </w:r>
    </w:p>
    <w:p w14:paraId="1CE2694F" w14:textId="69D26CF3" w:rsidR="00903907" w:rsidRPr="00C6140E" w:rsidRDefault="00400D71" w:rsidP="00903907">
      <w:pPr>
        <w:pStyle w:val="Titre2"/>
        <w:spacing w:before="120"/>
      </w:pPr>
      <w:r>
        <w:t>Activités sportives</w:t>
      </w:r>
    </w:p>
    <w:bookmarkEnd w:id="0"/>
    <w:p w14:paraId="30BF254A" w14:textId="77777777" w:rsidR="00FA71DC" w:rsidRPr="00721450" w:rsidRDefault="00FA71DC" w:rsidP="00521DBD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 w:rsidRPr="0072145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Assurer la mise en place et le suivi du programme pédagogique</w:t>
      </w:r>
    </w:p>
    <w:p w14:paraId="1A7D1631" w14:textId="4C40967F" w:rsidR="00114BDE" w:rsidRDefault="006B1197" w:rsidP="00521DBD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Participer</w:t>
      </w:r>
      <w:r w:rsidR="002446E9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</w:t>
      </w:r>
      <w:r w:rsidR="00114BDE" w:rsidRPr="0072145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à l’enseignement</w:t>
      </w:r>
      <w:r w:rsidR="00162613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</w:t>
      </w:r>
      <w:r w:rsidR="00812761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et </w:t>
      </w:r>
      <w:r w:rsidR="0073268A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à l’</w:t>
      </w:r>
      <w:r w:rsidR="00812761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encadrement </w:t>
      </w:r>
      <w:r w:rsidR="0073268A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de séances sportives </w:t>
      </w:r>
      <w:r w:rsidR="00FA71DC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des adhérents, toute discipline</w:t>
      </w:r>
      <w:r w:rsidR="00812761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(natation, vélo et course à pied)</w:t>
      </w:r>
      <w:r w:rsidR="00FA71DC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et toute catégorie</w:t>
      </w: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(jeunes et adultes)</w:t>
      </w:r>
      <w:r w:rsidR="00812761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</w:t>
      </w:r>
    </w:p>
    <w:p w14:paraId="63253E47" w14:textId="7B66F820" w:rsidR="00400D71" w:rsidRPr="00400D71" w:rsidRDefault="00400D71" w:rsidP="00400D71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 w:rsidRPr="0072145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Veiller à la bonne réalisation et à la qualité des prestations </w:t>
      </w: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sportives </w:t>
      </w:r>
      <w:r w:rsidRPr="0072145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offertes</w:t>
      </w: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aux partenaires du Stade Français </w:t>
      </w:r>
    </w:p>
    <w:p w14:paraId="5FA17DFC" w14:textId="3A8CB1A9" w:rsidR="003B30F5" w:rsidRPr="00C6140E" w:rsidRDefault="003B30F5" w:rsidP="003B30F5">
      <w:pPr>
        <w:pStyle w:val="Titre2"/>
        <w:spacing w:before="120"/>
      </w:pPr>
      <w:r>
        <w:t>Compétitions</w:t>
      </w:r>
    </w:p>
    <w:p w14:paraId="0731B422" w14:textId="0CFE7A47" w:rsidR="00106B24" w:rsidRPr="00721450" w:rsidRDefault="00106B24" w:rsidP="00521DBD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 w:rsidRPr="0072145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Elaborer le</w:t>
      </w:r>
      <w:r w:rsidR="00C81CA1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</w:t>
      </w:r>
      <w:r w:rsidRPr="0072145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programme des </w:t>
      </w: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compétitions, toute catégorie</w:t>
      </w:r>
      <w:r w:rsidR="00CC111F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,</w:t>
      </w:r>
      <w:r w:rsidR="00B5328F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et </w:t>
      </w:r>
      <w:r w:rsidR="00C81CA1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le</w:t>
      </w:r>
      <w:r w:rsidR="00B5328F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programme d’</w:t>
      </w:r>
      <w:r w:rsidR="00B5328F" w:rsidRPr="0072145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entrainement</w:t>
      </w:r>
      <w:r w:rsidR="00B5328F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s associé</w:t>
      </w:r>
    </w:p>
    <w:p w14:paraId="7084234B" w14:textId="65026B46" w:rsidR="006A2959" w:rsidRPr="00721450" w:rsidRDefault="006A2959" w:rsidP="00521DBD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lastRenderedPageBreak/>
        <w:t>Assurer le</w:t>
      </w:r>
      <w:r w:rsidRPr="0072145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suivi des athlètes en compétition </w:t>
      </w:r>
      <w:r w:rsidR="008E5201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par équipe</w:t>
      </w:r>
      <w:r w:rsidR="00F312C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pour le club</w:t>
      </w:r>
    </w:p>
    <w:p w14:paraId="62B55A4E" w14:textId="34E258D4" w:rsidR="00273F2A" w:rsidRPr="00721450" w:rsidRDefault="003B30F5" w:rsidP="00521DBD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 w:rsidRPr="0072145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Proposer</w:t>
      </w:r>
      <w:r w:rsidR="00FA2B48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et organiser</w:t>
      </w:r>
      <w:r w:rsidRPr="0072145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des événements </w:t>
      </w:r>
      <w:r w:rsidR="00273F2A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sportifs </w:t>
      </w:r>
      <w:r w:rsidRPr="0072145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: épreuves, animation</w:t>
      </w:r>
      <w:r w:rsidR="00273F2A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s</w:t>
      </w:r>
      <w:r w:rsidR="00FA2B48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sportives, </w:t>
      </w:r>
      <w:r w:rsidR="00273F2A" w:rsidRPr="0072145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internes et externes</w:t>
      </w:r>
      <w:r w:rsidR="003B655A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, </w:t>
      </w:r>
      <w:r w:rsidR="00FA2B48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en collaboration avec </w:t>
      </w:r>
      <w:r w:rsidR="003B655A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le bureau de la section</w:t>
      </w:r>
    </w:p>
    <w:p w14:paraId="71DFA3B3" w14:textId="38A01EA4" w:rsidR="000D1110" w:rsidRPr="00C6140E" w:rsidRDefault="000D1110" w:rsidP="000D1110">
      <w:pPr>
        <w:pStyle w:val="Titre2"/>
        <w:spacing w:before="120"/>
      </w:pPr>
      <w:r>
        <w:t>Divers</w:t>
      </w:r>
    </w:p>
    <w:p w14:paraId="368C5B59" w14:textId="200FA692" w:rsidR="000D1110" w:rsidRDefault="00F312C0" w:rsidP="00521DBD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Participer </w:t>
      </w:r>
      <w:r w:rsidR="00DA57C7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au fonctionnement administratif de la section selon les demandes du bureau</w:t>
      </w:r>
    </w:p>
    <w:p w14:paraId="28C11974" w14:textId="0F7DCF68" w:rsidR="00030762" w:rsidRDefault="00030762" w:rsidP="00521DBD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Participer à l’élaboration du budget de la section (budget compétition notamment)</w:t>
      </w:r>
      <w:r w:rsidR="006E1459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, </w:t>
      </w: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à faire valider par le bureau de la section</w:t>
      </w:r>
    </w:p>
    <w:p w14:paraId="3422BBC6" w14:textId="66D40138" w:rsidR="0033386F" w:rsidRPr="00721450" w:rsidRDefault="0033386F" w:rsidP="00521DBD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Valider </w:t>
      </w:r>
      <w:r w:rsidR="00AF5FB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l</w:t>
      </w: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es dépenses sportives</w:t>
      </w:r>
      <w:r w:rsidR="00AF5FB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 : pertinence des dépenses et conformité avec la politique du Stade Français</w:t>
      </w:r>
    </w:p>
    <w:p w14:paraId="31096C49" w14:textId="77777777" w:rsidR="009641AA" w:rsidRPr="00721450" w:rsidRDefault="009641AA" w:rsidP="009641AA">
      <w:pPr>
        <w:pStyle w:val="Paragraphedeliste"/>
        <w:spacing w:before="80"/>
        <w:ind w:left="714"/>
        <w:contextualSpacing w:val="0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</w:p>
    <w:p w14:paraId="2810C317" w14:textId="375DD95A" w:rsidR="00106B24" w:rsidRPr="00C6140E" w:rsidRDefault="00106B24" w:rsidP="00106B24">
      <w:pPr>
        <w:pStyle w:val="Titre2"/>
        <w:spacing w:before="120"/>
      </w:pPr>
      <w:r>
        <w:t>Contre-indication</w:t>
      </w:r>
    </w:p>
    <w:p w14:paraId="75CBCF9E" w14:textId="4B14C1DB" w:rsidR="007925C9" w:rsidRPr="00375C86" w:rsidRDefault="00106B24" w:rsidP="00521DBD">
      <w:pPr>
        <w:pStyle w:val="Paragraphedeliste"/>
        <w:numPr>
          <w:ilvl w:val="0"/>
          <w:numId w:val="2"/>
        </w:numPr>
        <w:spacing w:before="80"/>
        <w:ind w:left="714" w:hanging="357"/>
        <w:contextualSpacing w:val="0"/>
        <w:jc w:val="both"/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Le </w:t>
      </w:r>
      <w:r w:rsidR="00757D70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coaching privé </w:t>
      </w:r>
      <w:r w:rsidR="001216B4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>d’athlètes n’est pas autorisé</w:t>
      </w:r>
      <w:r w:rsidR="009641AA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 durant </w:t>
      </w:r>
      <w:r w:rsidR="0086285B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toute la </w:t>
      </w:r>
      <w:r w:rsidR="009641AA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réalisation </w:t>
      </w:r>
      <w:r w:rsidR="0086285B">
        <w:rPr>
          <w:rFonts w:ascii="Open Sans" w:hAnsi="Open Sans" w:cs="Open Sans"/>
          <w:color w:val="444444"/>
          <w:sz w:val="21"/>
          <w:szCs w:val="21"/>
          <w:shd w:val="clear" w:color="auto" w:fill="FFFFFF"/>
        </w:rPr>
        <w:t xml:space="preserve">de ce contrat </w:t>
      </w:r>
    </w:p>
    <w:sectPr w:rsidR="007925C9" w:rsidRPr="00375C86" w:rsidSect="004F2792">
      <w:footerReference w:type="default" r:id="rId9"/>
      <w:headerReference w:type="first" r:id="rId10"/>
      <w:footerReference w:type="first" r:id="rId11"/>
      <w:type w:val="continuous"/>
      <w:pgSz w:w="11906" w:h="16838"/>
      <w:pgMar w:top="1950" w:right="1134" w:bottom="1134" w:left="1134" w:header="0" w:footer="454" w:gutter="0"/>
      <w:cols w:space="708"/>
      <w:formProt w:val="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4C4FC3" w14:textId="77777777" w:rsidR="00C507DA" w:rsidRDefault="00C507DA">
      <w:r>
        <w:separator/>
      </w:r>
    </w:p>
  </w:endnote>
  <w:endnote w:type="continuationSeparator" w:id="0">
    <w:p w14:paraId="1DB6A394" w14:textId="77777777" w:rsidR="00C507DA" w:rsidRDefault="00C507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Baskerville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Open Sans">
    <w:altName w:val="Calibri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63602A" w14:textId="77777777" w:rsidR="00556402" w:rsidRDefault="00556402">
    <w:pPr>
      <w:pStyle w:val="Pieddepage"/>
    </w:pPr>
    <w:r>
      <w:rPr>
        <w:noProof/>
      </w:rPr>
      <mc:AlternateContent>
        <mc:Choice Requires="wps">
          <w:drawing>
            <wp:anchor distT="0" distB="0" distL="114300" distR="114300" simplePos="0" relativeHeight="251663872" behindDoc="0" locked="0" layoutInCell="1" allowOverlap="1" wp14:anchorId="58A73644" wp14:editId="21D9A300">
              <wp:simplePos x="0" y="0"/>
              <wp:positionH relativeFrom="page">
                <wp:posOffset>6682740</wp:posOffset>
              </wp:positionH>
              <wp:positionV relativeFrom="page">
                <wp:posOffset>10169525</wp:posOffset>
              </wp:positionV>
              <wp:extent cx="328295" cy="228600"/>
              <wp:effectExtent l="0" t="0" r="14605" b="0"/>
              <wp:wrapNone/>
              <wp:docPr id="7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829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A0A9AB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C5E993" w14:textId="77777777" w:rsidR="00556402" w:rsidRPr="00604F55" w:rsidRDefault="00556402" w:rsidP="00C87BB7">
                          <w:pPr>
                            <w:jc w:val="center"/>
                          </w:pPr>
                          <w:r w:rsidRPr="00784C6C">
                            <w:rPr>
                              <w:rStyle w:val="Numrodepage"/>
                              <w:color w:val="000000"/>
                              <w:sz w:val="18"/>
                            </w:rPr>
                            <w:fldChar w:fldCharType="begin"/>
                          </w:r>
                          <w:r w:rsidRPr="00784C6C">
                            <w:rPr>
                              <w:rStyle w:val="Numrodepage"/>
                              <w:color w:val="000000"/>
                              <w:sz w:val="18"/>
                            </w:rPr>
                            <w:instrText xml:space="preserve"> </w:instrText>
                          </w:r>
                          <w:r>
                            <w:rPr>
                              <w:rStyle w:val="Numrodepage"/>
                              <w:color w:val="000000"/>
                              <w:sz w:val="18"/>
                            </w:rPr>
                            <w:instrText>PAGE</w:instrText>
                          </w:r>
                          <w:r w:rsidRPr="00784C6C">
                            <w:rPr>
                              <w:rStyle w:val="Numrodepage"/>
                              <w:color w:val="000000"/>
                              <w:sz w:val="18"/>
                            </w:rPr>
                            <w:instrText xml:space="preserve"> </w:instrText>
                          </w:r>
                          <w:r w:rsidRPr="00784C6C">
                            <w:rPr>
                              <w:rStyle w:val="Numrodepage"/>
                              <w:color w:val="000000"/>
                              <w:sz w:val="18"/>
                            </w:rPr>
                            <w:fldChar w:fldCharType="separate"/>
                          </w:r>
                          <w:r w:rsidR="00EF4FE9">
                            <w:rPr>
                              <w:rStyle w:val="Numrodepage"/>
                              <w:noProof/>
                              <w:color w:val="000000"/>
                              <w:sz w:val="18"/>
                            </w:rPr>
                            <w:t>2</w:t>
                          </w:r>
                          <w:r w:rsidRPr="00784C6C">
                            <w:rPr>
                              <w:rStyle w:val="Numrodepage"/>
                              <w:color w:val="000000"/>
                              <w:sz w:val="18"/>
                            </w:rPr>
                            <w:fldChar w:fldCharType="end"/>
                          </w:r>
                          <w:r w:rsidRPr="00784C6C">
                            <w:rPr>
                              <w:rStyle w:val="Numrodepage"/>
                              <w:color w:val="000000"/>
                              <w:sz w:val="18"/>
                            </w:rPr>
                            <w:t xml:space="preserve"> / </w:t>
                          </w:r>
                          <w:r w:rsidRPr="00784C6C">
                            <w:rPr>
                              <w:rStyle w:val="Numrodepage"/>
                              <w:color w:val="000000"/>
                              <w:sz w:val="18"/>
                            </w:rPr>
                            <w:fldChar w:fldCharType="begin"/>
                          </w:r>
                          <w:r w:rsidRPr="00784C6C">
                            <w:rPr>
                              <w:rStyle w:val="Numrodepage"/>
                              <w:color w:val="000000"/>
                              <w:sz w:val="18"/>
                            </w:rPr>
                            <w:instrText xml:space="preserve"> </w:instrText>
                          </w:r>
                          <w:r>
                            <w:rPr>
                              <w:rStyle w:val="Numrodepage"/>
                              <w:color w:val="000000"/>
                              <w:sz w:val="18"/>
                            </w:rPr>
                            <w:instrText>NUMPAGES</w:instrText>
                          </w:r>
                          <w:r w:rsidRPr="00784C6C">
                            <w:rPr>
                              <w:rStyle w:val="Numrodepage"/>
                              <w:color w:val="000000"/>
                              <w:sz w:val="18"/>
                            </w:rPr>
                            <w:instrText xml:space="preserve"> </w:instrText>
                          </w:r>
                          <w:r w:rsidRPr="00784C6C">
                            <w:rPr>
                              <w:rStyle w:val="Numrodepage"/>
                              <w:color w:val="000000"/>
                              <w:sz w:val="18"/>
                            </w:rPr>
                            <w:fldChar w:fldCharType="separate"/>
                          </w:r>
                          <w:r w:rsidR="00EF4FE9">
                            <w:rPr>
                              <w:rStyle w:val="Numrodepage"/>
                              <w:noProof/>
                              <w:color w:val="000000"/>
                              <w:sz w:val="18"/>
                            </w:rPr>
                            <w:t>2</w:t>
                          </w:r>
                          <w:r w:rsidRPr="00784C6C">
                            <w:rPr>
                              <w:rStyle w:val="Numrodepage"/>
                              <w:color w:val="00000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A73644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26" type="#_x0000_t202" style="position:absolute;margin-left:526.2pt;margin-top:800.75pt;width:25.85pt;height:18pt;z-index:25166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" filled="f" fillcolor="#a0a9ab" stroked="f">
              <v:textbox inset="0,0,0,0">
                <w:txbxContent>
                  <w:p w14:paraId="21C5E993" w14:textId="77777777" w:rsidR="00556402" w:rsidRPr="00604F55" w:rsidRDefault="00556402" w:rsidP="00C87BB7">
                    <w:pPr>
                      <w:jc w:val="center"/>
                    </w:pPr>
                    <w:r w:rsidRPr="00784C6C">
                      <w:rPr>
                        <w:rStyle w:val="Numrodepage"/>
                        <w:color w:val="000000"/>
                        <w:sz w:val="18"/>
                      </w:rPr>
                      <w:fldChar w:fldCharType="begin"/>
                    </w:r>
                    <w:r w:rsidRPr="00784C6C">
                      <w:rPr>
                        <w:rStyle w:val="Numrodepage"/>
                        <w:color w:val="000000"/>
                        <w:sz w:val="18"/>
                      </w:rPr>
                      <w:instrText xml:space="preserve"> </w:instrText>
                    </w:r>
                    <w:r>
                      <w:rPr>
                        <w:rStyle w:val="Numrodepage"/>
                        <w:color w:val="000000"/>
                        <w:sz w:val="18"/>
                      </w:rPr>
                      <w:instrText>PAGE</w:instrText>
                    </w:r>
                    <w:r w:rsidRPr="00784C6C">
                      <w:rPr>
                        <w:rStyle w:val="Numrodepage"/>
                        <w:color w:val="000000"/>
                        <w:sz w:val="18"/>
                      </w:rPr>
                      <w:instrText xml:space="preserve"> </w:instrText>
                    </w:r>
                    <w:r w:rsidRPr="00784C6C">
                      <w:rPr>
                        <w:rStyle w:val="Numrodepage"/>
                        <w:color w:val="000000"/>
                        <w:sz w:val="18"/>
                      </w:rPr>
                      <w:fldChar w:fldCharType="separate"/>
                    </w:r>
                    <w:r w:rsidR="00EF4FE9">
                      <w:rPr>
                        <w:rStyle w:val="Numrodepage"/>
                        <w:noProof/>
                        <w:color w:val="000000"/>
                        <w:sz w:val="18"/>
                      </w:rPr>
                      <w:t>2</w:t>
                    </w:r>
                    <w:r w:rsidRPr="00784C6C">
                      <w:rPr>
                        <w:rStyle w:val="Numrodepage"/>
                        <w:color w:val="000000"/>
                        <w:sz w:val="18"/>
                      </w:rPr>
                      <w:fldChar w:fldCharType="end"/>
                    </w:r>
                    <w:r w:rsidRPr="00784C6C">
                      <w:rPr>
                        <w:rStyle w:val="Numrodepage"/>
                        <w:color w:val="000000"/>
                        <w:sz w:val="18"/>
                      </w:rPr>
                      <w:t xml:space="preserve"> / </w:t>
                    </w:r>
                    <w:r w:rsidRPr="00784C6C">
                      <w:rPr>
                        <w:rStyle w:val="Numrodepage"/>
                        <w:color w:val="000000"/>
                        <w:sz w:val="18"/>
                      </w:rPr>
                      <w:fldChar w:fldCharType="begin"/>
                    </w:r>
                    <w:r w:rsidRPr="00784C6C">
                      <w:rPr>
                        <w:rStyle w:val="Numrodepage"/>
                        <w:color w:val="000000"/>
                        <w:sz w:val="18"/>
                      </w:rPr>
                      <w:instrText xml:space="preserve"> </w:instrText>
                    </w:r>
                    <w:r>
                      <w:rPr>
                        <w:rStyle w:val="Numrodepage"/>
                        <w:color w:val="000000"/>
                        <w:sz w:val="18"/>
                      </w:rPr>
                      <w:instrText>NUMPAGES</w:instrText>
                    </w:r>
                    <w:r w:rsidRPr="00784C6C">
                      <w:rPr>
                        <w:rStyle w:val="Numrodepage"/>
                        <w:color w:val="000000"/>
                        <w:sz w:val="18"/>
                      </w:rPr>
                      <w:instrText xml:space="preserve"> </w:instrText>
                    </w:r>
                    <w:r w:rsidRPr="00784C6C">
                      <w:rPr>
                        <w:rStyle w:val="Numrodepage"/>
                        <w:color w:val="000000"/>
                        <w:sz w:val="18"/>
                      </w:rPr>
                      <w:fldChar w:fldCharType="separate"/>
                    </w:r>
                    <w:r w:rsidR="00EF4FE9">
                      <w:rPr>
                        <w:rStyle w:val="Numrodepage"/>
                        <w:noProof/>
                        <w:color w:val="000000"/>
                        <w:sz w:val="18"/>
                      </w:rPr>
                      <w:t>2</w:t>
                    </w:r>
                    <w:r w:rsidRPr="00784C6C">
                      <w:rPr>
                        <w:rStyle w:val="Numrodepage"/>
                        <w:color w:val="000000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50E7AB" w14:textId="0EAA3AA8" w:rsidR="00556402" w:rsidRDefault="00ED328C">
    <w:pPr>
      <w:pStyle w:val="Pieddepage"/>
    </w:pPr>
    <w:r>
      <w:rPr>
        <w:noProof/>
      </w:rPr>
      <w:drawing>
        <wp:anchor distT="0" distB="0" distL="114300" distR="114300" simplePos="0" relativeHeight="251662336" behindDoc="0" locked="0" layoutInCell="1" allowOverlap="1" wp14:anchorId="32ED828D" wp14:editId="58C4D189">
          <wp:simplePos x="0" y="0"/>
          <wp:positionH relativeFrom="column">
            <wp:posOffset>-240030</wp:posOffset>
          </wp:positionH>
          <wp:positionV relativeFrom="paragraph">
            <wp:posOffset>-193675</wp:posOffset>
          </wp:positionV>
          <wp:extent cx="6487160" cy="62865"/>
          <wp:effectExtent l="0" t="0" r="8890" b="0"/>
          <wp:wrapSquare wrapText="bothSides"/>
          <wp:docPr id="16" name="Google Shape;92;g97d324219b_3_0">
            <a:extLst xmlns:a="http://schemas.openxmlformats.org/drawingml/2006/main">
              <a:ext uri="{FF2B5EF4-FFF2-40B4-BE49-F238E27FC236}">
                <a16:creationId xmlns:a16="http://schemas.microsoft.com/office/drawing/2014/main" id="{6F51D3D4-521A-4F4B-B897-5456546100DD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Google Shape;92;g97d324219b_3_0">
                    <a:extLst>
                      <a:ext uri="{FF2B5EF4-FFF2-40B4-BE49-F238E27FC236}">
                        <a16:creationId xmlns:a16="http://schemas.microsoft.com/office/drawing/2014/main" id="{6F51D3D4-521A-4F4B-B897-5456546100DD}"/>
                      </a:ext>
                    </a:extLst>
                  </pic:cNvPr>
                  <pic:cNvPicPr preferRelativeResize="0"/>
                </pic:nvPicPr>
                <pic:blipFill rotWithShape="1">
                  <a:blip r:embed="rId1">
                    <a:alphaModFix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>
                  <a:xfrm>
                    <a:off x="0" y="0"/>
                    <a:ext cx="6487160" cy="62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778DBA9C" wp14:editId="6B190E2B">
              <wp:simplePos x="0" y="0"/>
              <wp:positionH relativeFrom="page">
                <wp:posOffset>6459855</wp:posOffset>
              </wp:positionH>
              <wp:positionV relativeFrom="page">
                <wp:posOffset>10271760</wp:posOffset>
              </wp:positionV>
              <wp:extent cx="328295" cy="228600"/>
              <wp:effectExtent l="0" t="0" r="14605" b="0"/>
              <wp:wrapNone/>
              <wp:docPr id="1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829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A0A9AB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6E7742" w14:textId="77777777" w:rsidR="00556402" w:rsidRPr="00604F55" w:rsidRDefault="00556402" w:rsidP="00996812">
                          <w:pPr>
                            <w:jc w:val="center"/>
                          </w:pPr>
                          <w:r w:rsidRPr="00784C6C">
                            <w:rPr>
                              <w:rStyle w:val="Numrodepage"/>
                              <w:color w:val="000000"/>
                              <w:sz w:val="18"/>
                            </w:rPr>
                            <w:fldChar w:fldCharType="begin"/>
                          </w:r>
                          <w:r w:rsidRPr="00784C6C">
                            <w:rPr>
                              <w:rStyle w:val="Numrodepage"/>
                              <w:color w:val="000000"/>
                              <w:sz w:val="18"/>
                            </w:rPr>
                            <w:instrText xml:space="preserve"> </w:instrText>
                          </w:r>
                          <w:r>
                            <w:rPr>
                              <w:rStyle w:val="Numrodepage"/>
                              <w:color w:val="000000"/>
                              <w:sz w:val="18"/>
                            </w:rPr>
                            <w:instrText>PAGE</w:instrText>
                          </w:r>
                          <w:r w:rsidRPr="00784C6C">
                            <w:rPr>
                              <w:rStyle w:val="Numrodepage"/>
                              <w:color w:val="000000"/>
                              <w:sz w:val="18"/>
                            </w:rPr>
                            <w:instrText xml:space="preserve"> </w:instrText>
                          </w:r>
                          <w:r w:rsidRPr="00784C6C">
                            <w:rPr>
                              <w:rStyle w:val="Numrodepage"/>
                              <w:color w:val="000000"/>
                              <w:sz w:val="18"/>
                            </w:rPr>
                            <w:fldChar w:fldCharType="separate"/>
                          </w:r>
                          <w:r w:rsidR="00DD7A33">
                            <w:rPr>
                              <w:rStyle w:val="Numrodepage"/>
                              <w:noProof/>
                              <w:color w:val="000000"/>
                              <w:sz w:val="18"/>
                            </w:rPr>
                            <w:t>1</w:t>
                          </w:r>
                          <w:r w:rsidRPr="00784C6C">
                            <w:rPr>
                              <w:rStyle w:val="Numrodepage"/>
                              <w:color w:val="000000"/>
                              <w:sz w:val="18"/>
                            </w:rPr>
                            <w:fldChar w:fldCharType="end"/>
                          </w:r>
                          <w:r w:rsidRPr="00784C6C">
                            <w:rPr>
                              <w:rStyle w:val="Numrodepage"/>
                              <w:color w:val="000000"/>
                              <w:sz w:val="18"/>
                            </w:rPr>
                            <w:t xml:space="preserve"> / </w:t>
                          </w:r>
                          <w:r w:rsidRPr="00784C6C">
                            <w:rPr>
                              <w:rStyle w:val="Numrodepage"/>
                              <w:color w:val="000000"/>
                              <w:sz w:val="18"/>
                            </w:rPr>
                            <w:fldChar w:fldCharType="begin"/>
                          </w:r>
                          <w:r w:rsidRPr="00784C6C">
                            <w:rPr>
                              <w:rStyle w:val="Numrodepage"/>
                              <w:color w:val="000000"/>
                              <w:sz w:val="18"/>
                            </w:rPr>
                            <w:instrText xml:space="preserve"> </w:instrText>
                          </w:r>
                          <w:r>
                            <w:rPr>
                              <w:rStyle w:val="Numrodepage"/>
                              <w:color w:val="000000"/>
                              <w:sz w:val="18"/>
                            </w:rPr>
                            <w:instrText>NUMPAGES</w:instrText>
                          </w:r>
                          <w:r w:rsidRPr="00784C6C">
                            <w:rPr>
                              <w:rStyle w:val="Numrodepage"/>
                              <w:color w:val="000000"/>
                              <w:sz w:val="18"/>
                            </w:rPr>
                            <w:instrText xml:space="preserve"> </w:instrText>
                          </w:r>
                          <w:r w:rsidRPr="00784C6C">
                            <w:rPr>
                              <w:rStyle w:val="Numrodepage"/>
                              <w:color w:val="000000"/>
                              <w:sz w:val="18"/>
                            </w:rPr>
                            <w:fldChar w:fldCharType="separate"/>
                          </w:r>
                          <w:r w:rsidR="00DD7A33">
                            <w:rPr>
                              <w:rStyle w:val="Numrodepage"/>
                              <w:noProof/>
                              <w:color w:val="000000"/>
                              <w:sz w:val="18"/>
                            </w:rPr>
                            <w:t>1</w:t>
                          </w:r>
                          <w:r w:rsidRPr="00784C6C">
                            <w:rPr>
                              <w:rStyle w:val="Numrodepage"/>
                              <w:color w:val="00000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8DBA9C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508.65pt;margin-top:808.8pt;width:25.85pt;height:18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" filled="f" fillcolor="#a0a9ab" stroked="f">
              <v:textbox inset="0,0,0,0">
                <w:txbxContent>
                  <w:p w14:paraId="1B6E7742" w14:textId="77777777" w:rsidR="00556402" w:rsidRPr="00604F55" w:rsidRDefault="00556402" w:rsidP="00996812">
                    <w:pPr>
                      <w:jc w:val="center"/>
                    </w:pPr>
                    <w:r w:rsidRPr="00784C6C">
                      <w:rPr>
                        <w:rStyle w:val="Numrodepage"/>
                        <w:color w:val="000000"/>
                        <w:sz w:val="18"/>
                      </w:rPr>
                      <w:fldChar w:fldCharType="begin"/>
                    </w:r>
                    <w:r w:rsidRPr="00784C6C">
                      <w:rPr>
                        <w:rStyle w:val="Numrodepage"/>
                        <w:color w:val="000000"/>
                        <w:sz w:val="18"/>
                      </w:rPr>
                      <w:instrText xml:space="preserve"> </w:instrText>
                    </w:r>
                    <w:r>
                      <w:rPr>
                        <w:rStyle w:val="Numrodepage"/>
                        <w:color w:val="000000"/>
                        <w:sz w:val="18"/>
                      </w:rPr>
                      <w:instrText>PAGE</w:instrText>
                    </w:r>
                    <w:r w:rsidRPr="00784C6C">
                      <w:rPr>
                        <w:rStyle w:val="Numrodepage"/>
                        <w:color w:val="000000"/>
                        <w:sz w:val="18"/>
                      </w:rPr>
                      <w:instrText xml:space="preserve"> </w:instrText>
                    </w:r>
                    <w:r w:rsidRPr="00784C6C">
                      <w:rPr>
                        <w:rStyle w:val="Numrodepage"/>
                        <w:color w:val="000000"/>
                        <w:sz w:val="18"/>
                      </w:rPr>
                      <w:fldChar w:fldCharType="separate"/>
                    </w:r>
                    <w:r w:rsidR="00DD7A33">
                      <w:rPr>
                        <w:rStyle w:val="Numrodepage"/>
                        <w:noProof/>
                        <w:color w:val="000000"/>
                        <w:sz w:val="18"/>
                      </w:rPr>
                      <w:t>1</w:t>
                    </w:r>
                    <w:r w:rsidRPr="00784C6C">
                      <w:rPr>
                        <w:rStyle w:val="Numrodepage"/>
                        <w:color w:val="000000"/>
                        <w:sz w:val="18"/>
                      </w:rPr>
                      <w:fldChar w:fldCharType="end"/>
                    </w:r>
                    <w:r w:rsidRPr="00784C6C">
                      <w:rPr>
                        <w:rStyle w:val="Numrodepage"/>
                        <w:color w:val="000000"/>
                        <w:sz w:val="18"/>
                      </w:rPr>
                      <w:t xml:space="preserve"> / </w:t>
                    </w:r>
                    <w:r w:rsidRPr="00784C6C">
                      <w:rPr>
                        <w:rStyle w:val="Numrodepage"/>
                        <w:color w:val="000000"/>
                        <w:sz w:val="18"/>
                      </w:rPr>
                      <w:fldChar w:fldCharType="begin"/>
                    </w:r>
                    <w:r w:rsidRPr="00784C6C">
                      <w:rPr>
                        <w:rStyle w:val="Numrodepage"/>
                        <w:color w:val="000000"/>
                        <w:sz w:val="18"/>
                      </w:rPr>
                      <w:instrText xml:space="preserve"> </w:instrText>
                    </w:r>
                    <w:r>
                      <w:rPr>
                        <w:rStyle w:val="Numrodepage"/>
                        <w:color w:val="000000"/>
                        <w:sz w:val="18"/>
                      </w:rPr>
                      <w:instrText>NUMPAGES</w:instrText>
                    </w:r>
                    <w:r w:rsidRPr="00784C6C">
                      <w:rPr>
                        <w:rStyle w:val="Numrodepage"/>
                        <w:color w:val="000000"/>
                        <w:sz w:val="18"/>
                      </w:rPr>
                      <w:instrText xml:space="preserve"> </w:instrText>
                    </w:r>
                    <w:r w:rsidRPr="00784C6C">
                      <w:rPr>
                        <w:rStyle w:val="Numrodepage"/>
                        <w:color w:val="000000"/>
                        <w:sz w:val="18"/>
                      </w:rPr>
                      <w:fldChar w:fldCharType="separate"/>
                    </w:r>
                    <w:r w:rsidR="00DD7A33">
                      <w:rPr>
                        <w:rStyle w:val="Numrodepage"/>
                        <w:noProof/>
                        <w:color w:val="000000"/>
                        <w:sz w:val="18"/>
                      </w:rPr>
                      <w:t>1</w:t>
                    </w:r>
                    <w:r w:rsidRPr="00784C6C">
                      <w:rPr>
                        <w:rStyle w:val="Numrodepage"/>
                        <w:color w:val="000000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CD1A37" w14:textId="77777777" w:rsidR="00C507DA" w:rsidRDefault="00C507DA">
      <w:r>
        <w:separator/>
      </w:r>
    </w:p>
  </w:footnote>
  <w:footnote w:type="continuationSeparator" w:id="0">
    <w:p w14:paraId="0BDEFC8C" w14:textId="77777777" w:rsidR="00C507DA" w:rsidRDefault="00C507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92796" w14:textId="77777777" w:rsidR="00556402" w:rsidRDefault="00556402">
    <w:pPr>
      <w:pStyle w:val="En-tte"/>
    </w:pPr>
  </w:p>
  <w:p w14:paraId="3F50A58C" w14:textId="47184FF4" w:rsidR="00556402" w:rsidRDefault="00ED328C">
    <w:pPr>
      <w:pStyle w:val="En-tt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25EEC4D" wp14:editId="5056D8AD">
          <wp:simplePos x="0" y="0"/>
          <wp:positionH relativeFrom="column">
            <wp:posOffset>5922010</wp:posOffset>
          </wp:positionH>
          <wp:positionV relativeFrom="paragraph">
            <wp:posOffset>95250</wp:posOffset>
          </wp:positionV>
          <wp:extent cx="455295" cy="876300"/>
          <wp:effectExtent l="0" t="0" r="1905" b="0"/>
          <wp:wrapTight wrapText="bothSides">
            <wp:wrapPolygon edited="0">
              <wp:start x="0" y="0"/>
              <wp:lineTo x="0" y="21130"/>
              <wp:lineTo x="20787" y="21130"/>
              <wp:lineTo x="20787" y="0"/>
              <wp:lineTo x="0" y="0"/>
            </wp:wrapPolygon>
          </wp:wrapTight>
          <wp:docPr id="24" name="Google Shape;85;p1">
            <a:extLst xmlns:a="http://schemas.openxmlformats.org/drawingml/2006/main">
              <a:ext uri="{FF2B5EF4-FFF2-40B4-BE49-F238E27FC236}">
                <a16:creationId xmlns:a16="http://schemas.microsoft.com/office/drawing/2014/main" id="{CC357D23-2FEC-4B2C-81A7-2B2DF76FF16C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Google Shape;85;p1">
                    <a:extLst>
                      <a:ext uri="{FF2B5EF4-FFF2-40B4-BE49-F238E27FC236}">
                        <a16:creationId xmlns:a16="http://schemas.microsoft.com/office/drawing/2014/main" id="{CC357D23-2FEC-4B2C-81A7-2B2DF76FF16C}"/>
                      </a:ext>
                    </a:extLst>
                  </pic:cNvPr>
                  <pic:cNvPicPr preferRelativeResize="0"/>
                </pic:nvPicPr>
                <pic:blipFill rotWithShape="1">
                  <a:blip r:embed="rId1">
                    <a:alphaModFix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>
                  <a:xfrm>
                    <a:off x="0" y="0"/>
                    <a:ext cx="455295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3EBAF99" w14:textId="7BD21FBB" w:rsidR="00556402" w:rsidRDefault="00556402" w:rsidP="00CC462C">
    <w:pPr>
      <w:pStyle w:val="En-tte"/>
      <w:tabs>
        <w:tab w:val="clear" w:pos="9072"/>
        <w:tab w:val="right" w:pos="9498"/>
      </w:tabs>
    </w:pPr>
    <w:r>
      <w:tab/>
    </w:r>
    <w:r>
      <w:tab/>
    </w:r>
    <w:r w:rsidR="00ED328C">
      <w:rPr>
        <w:noProof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87A54"/>
    <w:multiLevelType w:val="hybridMultilevel"/>
    <w:tmpl w:val="7952DE9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427AF"/>
    <w:multiLevelType w:val="hybridMultilevel"/>
    <w:tmpl w:val="332ED17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255051"/>
    <w:multiLevelType w:val="hybridMultilevel"/>
    <w:tmpl w:val="D55E09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A131EA"/>
    <w:multiLevelType w:val="multilevel"/>
    <w:tmpl w:val="82DCBE14"/>
    <w:lvl w:ilvl="0">
      <w:start w:val="1"/>
      <w:numFmt w:val="decimal"/>
      <w:pStyle w:val="Titre1"/>
      <w:lvlText w:val="%1."/>
      <w:lvlJc w:val="left"/>
      <w:pPr>
        <w:ind w:left="360" w:hanging="360"/>
      </w:pPr>
    </w:lvl>
    <w:lvl w:ilvl="1">
      <w:start w:val="1"/>
      <w:numFmt w:val="decimal"/>
      <w:pStyle w:val="Sous-titre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1731DF1"/>
    <w:multiLevelType w:val="multilevel"/>
    <w:tmpl w:val="B23AE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5A517B"/>
    <w:multiLevelType w:val="hybridMultilevel"/>
    <w:tmpl w:val="4766AC32"/>
    <w:lvl w:ilvl="0" w:tplc="8E4218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063D56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3DAD4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34627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FAA0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426C6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0CA26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254BD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79C44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4EA13206"/>
    <w:multiLevelType w:val="multilevel"/>
    <w:tmpl w:val="7D26B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7B509F6"/>
    <w:multiLevelType w:val="multilevel"/>
    <w:tmpl w:val="9F0C1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632BB3"/>
    <w:multiLevelType w:val="multilevel"/>
    <w:tmpl w:val="5448B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4945610"/>
    <w:multiLevelType w:val="hybridMultilevel"/>
    <w:tmpl w:val="C9C41C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DE535D"/>
    <w:multiLevelType w:val="hybridMultilevel"/>
    <w:tmpl w:val="D538792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187024"/>
    <w:multiLevelType w:val="hybridMultilevel"/>
    <w:tmpl w:val="E75686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3786013">
    <w:abstractNumId w:val="3"/>
  </w:num>
  <w:num w:numId="2" w16cid:durableId="1882355259">
    <w:abstractNumId w:val="0"/>
  </w:num>
  <w:num w:numId="3" w16cid:durableId="1455977016">
    <w:abstractNumId w:val="1"/>
  </w:num>
  <w:num w:numId="4" w16cid:durableId="257444251">
    <w:abstractNumId w:val="5"/>
  </w:num>
  <w:num w:numId="5" w16cid:durableId="416757820">
    <w:abstractNumId w:val="2"/>
  </w:num>
  <w:num w:numId="6" w16cid:durableId="447161936">
    <w:abstractNumId w:val="11"/>
  </w:num>
  <w:num w:numId="7" w16cid:durableId="1628395641">
    <w:abstractNumId w:val="9"/>
  </w:num>
  <w:num w:numId="8" w16cid:durableId="1446340537">
    <w:abstractNumId w:val="10"/>
  </w:num>
  <w:num w:numId="9" w16cid:durableId="491138543">
    <w:abstractNumId w:val="6"/>
  </w:num>
  <w:num w:numId="10" w16cid:durableId="78328115">
    <w:abstractNumId w:val="4"/>
  </w:num>
  <w:num w:numId="11" w16cid:durableId="1906138113">
    <w:abstractNumId w:val="8"/>
  </w:num>
  <w:num w:numId="12" w16cid:durableId="1352754219">
    <w:abstractNumId w:val="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5C4"/>
    <w:rsid w:val="00001D88"/>
    <w:rsid w:val="000035B5"/>
    <w:rsid w:val="000048A0"/>
    <w:rsid w:val="00006E5A"/>
    <w:rsid w:val="00012C53"/>
    <w:rsid w:val="000170A1"/>
    <w:rsid w:val="00020E6F"/>
    <w:rsid w:val="00027178"/>
    <w:rsid w:val="0003044C"/>
    <w:rsid w:val="00030762"/>
    <w:rsid w:val="00031126"/>
    <w:rsid w:val="00036A06"/>
    <w:rsid w:val="0003735C"/>
    <w:rsid w:val="0003793D"/>
    <w:rsid w:val="000414A9"/>
    <w:rsid w:val="00041DE1"/>
    <w:rsid w:val="00042F4C"/>
    <w:rsid w:val="0004486C"/>
    <w:rsid w:val="000476F3"/>
    <w:rsid w:val="00047BCF"/>
    <w:rsid w:val="0005322E"/>
    <w:rsid w:val="00056336"/>
    <w:rsid w:val="00056955"/>
    <w:rsid w:val="00061886"/>
    <w:rsid w:val="00063766"/>
    <w:rsid w:val="00064AEA"/>
    <w:rsid w:val="000705F2"/>
    <w:rsid w:val="000706E6"/>
    <w:rsid w:val="000830CB"/>
    <w:rsid w:val="00083151"/>
    <w:rsid w:val="0008372F"/>
    <w:rsid w:val="000850C8"/>
    <w:rsid w:val="00092F6B"/>
    <w:rsid w:val="00097F8C"/>
    <w:rsid w:val="000A0978"/>
    <w:rsid w:val="000A27C8"/>
    <w:rsid w:val="000A5E16"/>
    <w:rsid w:val="000B0944"/>
    <w:rsid w:val="000B4ED2"/>
    <w:rsid w:val="000C0611"/>
    <w:rsid w:val="000C1163"/>
    <w:rsid w:val="000C20BC"/>
    <w:rsid w:val="000C34E6"/>
    <w:rsid w:val="000C472A"/>
    <w:rsid w:val="000C7B79"/>
    <w:rsid w:val="000D1110"/>
    <w:rsid w:val="000D6DB5"/>
    <w:rsid w:val="000E01FF"/>
    <w:rsid w:val="000E25D1"/>
    <w:rsid w:val="000E744B"/>
    <w:rsid w:val="000F350E"/>
    <w:rsid w:val="00101C18"/>
    <w:rsid w:val="00102A37"/>
    <w:rsid w:val="00103B9F"/>
    <w:rsid w:val="00105F23"/>
    <w:rsid w:val="00106B24"/>
    <w:rsid w:val="001130AB"/>
    <w:rsid w:val="001136EB"/>
    <w:rsid w:val="00114112"/>
    <w:rsid w:val="00114BDE"/>
    <w:rsid w:val="001216B4"/>
    <w:rsid w:val="0013402A"/>
    <w:rsid w:val="00144121"/>
    <w:rsid w:val="00144143"/>
    <w:rsid w:val="00150E35"/>
    <w:rsid w:val="001512EB"/>
    <w:rsid w:val="00153944"/>
    <w:rsid w:val="00154BB8"/>
    <w:rsid w:val="00160504"/>
    <w:rsid w:val="00162613"/>
    <w:rsid w:val="00162DDD"/>
    <w:rsid w:val="00166A57"/>
    <w:rsid w:val="001718AD"/>
    <w:rsid w:val="00175AB3"/>
    <w:rsid w:val="001A06AF"/>
    <w:rsid w:val="001A2C7F"/>
    <w:rsid w:val="001A5427"/>
    <w:rsid w:val="001A59A4"/>
    <w:rsid w:val="001A5A5A"/>
    <w:rsid w:val="001B25C4"/>
    <w:rsid w:val="001B3A63"/>
    <w:rsid w:val="001B3BA8"/>
    <w:rsid w:val="001C26E8"/>
    <w:rsid w:val="001C3742"/>
    <w:rsid w:val="001C5E1F"/>
    <w:rsid w:val="001D14E8"/>
    <w:rsid w:val="001D434B"/>
    <w:rsid w:val="001D5297"/>
    <w:rsid w:val="001E3C96"/>
    <w:rsid w:val="001E54F8"/>
    <w:rsid w:val="001E7607"/>
    <w:rsid w:val="00200702"/>
    <w:rsid w:val="0020556E"/>
    <w:rsid w:val="0021207D"/>
    <w:rsid w:val="00212841"/>
    <w:rsid w:val="00212F42"/>
    <w:rsid w:val="00214208"/>
    <w:rsid w:val="002172DD"/>
    <w:rsid w:val="00221517"/>
    <w:rsid w:val="002339E8"/>
    <w:rsid w:val="002446E9"/>
    <w:rsid w:val="00246A70"/>
    <w:rsid w:val="00251E69"/>
    <w:rsid w:val="00254377"/>
    <w:rsid w:val="00256FAB"/>
    <w:rsid w:val="002603AE"/>
    <w:rsid w:val="00261C37"/>
    <w:rsid w:val="00262582"/>
    <w:rsid w:val="002638C8"/>
    <w:rsid w:val="0026606F"/>
    <w:rsid w:val="00267CBD"/>
    <w:rsid w:val="00267DD2"/>
    <w:rsid w:val="0027006A"/>
    <w:rsid w:val="00270408"/>
    <w:rsid w:val="002730C0"/>
    <w:rsid w:val="00273F2A"/>
    <w:rsid w:val="00274531"/>
    <w:rsid w:val="0028081A"/>
    <w:rsid w:val="00283383"/>
    <w:rsid w:val="00283F3D"/>
    <w:rsid w:val="00284D6D"/>
    <w:rsid w:val="002855D4"/>
    <w:rsid w:val="00287346"/>
    <w:rsid w:val="00290A10"/>
    <w:rsid w:val="002934F6"/>
    <w:rsid w:val="00294ADE"/>
    <w:rsid w:val="00295EDE"/>
    <w:rsid w:val="002A2F6D"/>
    <w:rsid w:val="002A462D"/>
    <w:rsid w:val="002B068A"/>
    <w:rsid w:val="002B0691"/>
    <w:rsid w:val="002B5D5A"/>
    <w:rsid w:val="002B7F71"/>
    <w:rsid w:val="002D2F06"/>
    <w:rsid w:val="002D4C29"/>
    <w:rsid w:val="002D5271"/>
    <w:rsid w:val="002D7E58"/>
    <w:rsid w:val="002E2C7F"/>
    <w:rsid w:val="002E48ED"/>
    <w:rsid w:val="002E4D37"/>
    <w:rsid w:val="002E4E3F"/>
    <w:rsid w:val="002E605F"/>
    <w:rsid w:val="002E629F"/>
    <w:rsid w:val="002E693D"/>
    <w:rsid w:val="002E6997"/>
    <w:rsid w:val="002E76BF"/>
    <w:rsid w:val="002F03A6"/>
    <w:rsid w:val="002F2E1C"/>
    <w:rsid w:val="002F3DFF"/>
    <w:rsid w:val="002F6F1D"/>
    <w:rsid w:val="002F7C35"/>
    <w:rsid w:val="003064CE"/>
    <w:rsid w:val="00307DAC"/>
    <w:rsid w:val="00315EEA"/>
    <w:rsid w:val="00322A66"/>
    <w:rsid w:val="00323EB3"/>
    <w:rsid w:val="00323FDB"/>
    <w:rsid w:val="003252C6"/>
    <w:rsid w:val="0032605B"/>
    <w:rsid w:val="003317F9"/>
    <w:rsid w:val="00332FC3"/>
    <w:rsid w:val="0033386F"/>
    <w:rsid w:val="003422E1"/>
    <w:rsid w:val="00343931"/>
    <w:rsid w:val="0034590F"/>
    <w:rsid w:val="00353566"/>
    <w:rsid w:val="003539DC"/>
    <w:rsid w:val="00354A3E"/>
    <w:rsid w:val="003642A5"/>
    <w:rsid w:val="003672A9"/>
    <w:rsid w:val="003705AA"/>
    <w:rsid w:val="00373B34"/>
    <w:rsid w:val="00374FCA"/>
    <w:rsid w:val="00375C86"/>
    <w:rsid w:val="00381FCB"/>
    <w:rsid w:val="00382C90"/>
    <w:rsid w:val="00385333"/>
    <w:rsid w:val="00387244"/>
    <w:rsid w:val="0038769E"/>
    <w:rsid w:val="00396F5A"/>
    <w:rsid w:val="003A410F"/>
    <w:rsid w:val="003A63E3"/>
    <w:rsid w:val="003B30F5"/>
    <w:rsid w:val="003B396D"/>
    <w:rsid w:val="003B50A5"/>
    <w:rsid w:val="003B655A"/>
    <w:rsid w:val="003B695A"/>
    <w:rsid w:val="003C331A"/>
    <w:rsid w:val="003C408C"/>
    <w:rsid w:val="003C41F1"/>
    <w:rsid w:val="003D618F"/>
    <w:rsid w:val="003E2042"/>
    <w:rsid w:val="003E264A"/>
    <w:rsid w:val="003E43FA"/>
    <w:rsid w:val="003F14B9"/>
    <w:rsid w:val="00400D71"/>
    <w:rsid w:val="004025F6"/>
    <w:rsid w:val="00404332"/>
    <w:rsid w:val="004057E0"/>
    <w:rsid w:val="00405A16"/>
    <w:rsid w:val="00407414"/>
    <w:rsid w:val="0040787E"/>
    <w:rsid w:val="00415C06"/>
    <w:rsid w:val="00420E50"/>
    <w:rsid w:val="004255BD"/>
    <w:rsid w:val="00435731"/>
    <w:rsid w:val="00441B3D"/>
    <w:rsid w:val="00443477"/>
    <w:rsid w:val="004471D5"/>
    <w:rsid w:val="0044797D"/>
    <w:rsid w:val="00461763"/>
    <w:rsid w:val="004623ED"/>
    <w:rsid w:val="00464D64"/>
    <w:rsid w:val="00465DE6"/>
    <w:rsid w:val="00466175"/>
    <w:rsid w:val="00470AD9"/>
    <w:rsid w:val="004716A3"/>
    <w:rsid w:val="00472703"/>
    <w:rsid w:val="00473533"/>
    <w:rsid w:val="00476B02"/>
    <w:rsid w:val="00482083"/>
    <w:rsid w:val="00485A34"/>
    <w:rsid w:val="00485AF5"/>
    <w:rsid w:val="00490221"/>
    <w:rsid w:val="0049396E"/>
    <w:rsid w:val="0049471F"/>
    <w:rsid w:val="004A0651"/>
    <w:rsid w:val="004A1559"/>
    <w:rsid w:val="004A6029"/>
    <w:rsid w:val="004A6FAD"/>
    <w:rsid w:val="004B1261"/>
    <w:rsid w:val="004B4EEC"/>
    <w:rsid w:val="004B7B3D"/>
    <w:rsid w:val="004C2923"/>
    <w:rsid w:val="004C2AD9"/>
    <w:rsid w:val="004C2C80"/>
    <w:rsid w:val="004C3FCC"/>
    <w:rsid w:val="004C6A0E"/>
    <w:rsid w:val="004D1B3F"/>
    <w:rsid w:val="004D4E76"/>
    <w:rsid w:val="004D79F5"/>
    <w:rsid w:val="004E4187"/>
    <w:rsid w:val="004E76AC"/>
    <w:rsid w:val="004F158B"/>
    <w:rsid w:val="004F1AA5"/>
    <w:rsid w:val="004F2792"/>
    <w:rsid w:val="004F6AF1"/>
    <w:rsid w:val="00501010"/>
    <w:rsid w:val="00501546"/>
    <w:rsid w:val="0051006C"/>
    <w:rsid w:val="00516223"/>
    <w:rsid w:val="00521DBD"/>
    <w:rsid w:val="00522E78"/>
    <w:rsid w:val="00525D8B"/>
    <w:rsid w:val="00530FBE"/>
    <w:rsid w:val="005340B0"/>
    <w:rsid w:val="0053492A"/>
    <w:rsid w:val="0053541A"/>
    <w:rsid w:val="005354A4"/>
    <w:rsid w:val="00540787"/>
    <w:rsid w:val="005411F3"/>
    <w:rsid w:val="005457D0"/>
    <w:rsid w:val="005457FA"/>
    <w:rsid w:val="005464D7"/>
    <w:rsid w:val="00546A3B"/>
    <w:rsid w:val="00550E36"/>
    <w:rsid w:val="0055348F"/>
    <w:rsid w:val="0055540A"/>
    <w:rsid w:val="00556402"/>
    <w:rsid w:val="00562DD6"/>
    <w:rsid w:val="005638D6"/>
    <w:rsid w:val="00565019"/>
    <w:rsid w:val="00565171"/>
    <w:rsid w:val="00566367"/>
    <w:rsid w:val="00566872"/>
    <w:rsid w:val="00567F1D"/>
    <w:rsid w:val="0057048C"/>
    <w:rsid w:val="0057245A"/>
    <w:rsid w:val="00574AAF"/>
    <w:rsid w:val="00591685"/>
    <w:rsid w:val="00591962"/>
    <w:rsid w:val="005971F2"/>
    <w:rsid w:val="005A02C4"/>
    <w:rsid w:val="005A193A"/>
    <w:rsid w:val="005A4A6D"/>
    <w:rsid w:val="005A61DA"/>
    <w:rsid w:val="005A6A6E"/>
    <w:rsid w:val="005A78A9"/>
    <w:rsid w:val="005B1278"/>
    <w:rsid w:val="005B4AD5"/>
    <w:rsid w:val="005B748A"/>
    <w:rsid w:val="005C7D16"/>
    <w:rsid w:val="005D017B"/>
    <w:rsid w:val="005D1793"/>
    <w:rsid w:val="005D619E"/>
    <w:rsid w:val="005E01F9"/>
    <w:rsid w:val="005E2DA0"/>
    <w:rsid w:val="005E360B"/>
    <w:rsid w:val="005F1F89"/>
    <w:rsid w:val="005F41FB"/>
    <w:rsid w:val="005F64D2"/>
    <w:rsid w:val="005F7A40"/>
    <w:rsid w:val="00602346"/>
    <w:rsid w:val="00603CBC"/>
    <w:rsid w:val="00604A6B"/>
    <w:rsid w:val="00615116"/>
    <w:rsid w:val="0061675F"/>
    <w:rsid w:val="0062031F"/>
    <w:rsid w:val="006213E2"/>
    <w:rsid w:val="00621624"/>
    <w:rsid w:val="00630419"/>
    <w:rsid w:val="006314BC"/>
    <w:rsid w:val="00645EB1"/>
    <w:rsid w:val="00646714"/>
    <w:rsid w:val="006554FC"/>
    <w:rsid w:val="00655A86"/>
    <w:rsid w:val="00655E7A"/>
    <w:rsid w:val="00662FFD"/>
    <w:rsid w:val="0067182D"/>
    <w:rsid w:val="006746A8"/>
    <w:rsid w:val="006770C5"/>
    <w:rsid w:val="00680F2D"/>
    <w:rsid w:val="00682BB7"/>
    <w:rsid w:val="00684A9C"/>
    <w:rsid w:val="006856E0"/>
    <w:rsid w:val="0068575A"/>
    <w:rsid w:val="00687928"/>
    <w:rsid w:val="00691E00"/>
    <w:rsid w:val="00692D14"/>
    <w:rsid w:val="00692F2A"/>
    <w:rsid w:val="006A2959"/>
    <w:rsid w:val="006A69B2"/>
    <w:rsid w:val="006B0760"/>
    <w:rsid w:val="006B1197"/>
    <w:rsid w:val="006B2176"/>
    <w:rsid w:val="006B3F05"/>
    <w:rsid w:val="006B460C"/>
    <w:rsid w:val="006C0BC0"/>
    <w:rsid w:val="006C1475"/>
    <w:rsid w:val="006C3BB8"/>
    <w:rsid w:val="006C4281"/>
    <w:rsid w:val="006C5B2B"/>
    <w:rsid w:val="006C7C24"/>
    <w:rsid w:val="006D50E3"/>
    <w:rsid w:val="006E1459"/>
    <w:rsid w:val="006E192A"/>
    <w:rsid w:val="006E72EC"/>
    <w:rsid w:val="006E7528"/>
    <w:rsid w:val="006F2CD1"/>
    <w:rsid w:val="006F3F63"/>
    <w:rsid w:val="006F5881"/>
    <w:rsid w:val="006F6B3C"/>
    <w:rsid w:val="006F7136"/>
    <w:rsid w:val="006F7DC8"/>
    <w:rsid w:val="00701AA0"/>
    <w:rsid w:val="00701D06"/>
    <w:rsid w:val="00703C05"/>
    <w:rsid w:val="00705016"/>
    <w:rsid w:val="007065C7"/>
    <w:rsid w:val="0070720F"/>
    <w:rsid w:val="00710AD3"/>
    <w:rsid w:val="00713CD6"/>
    <w:rsid w:val="007177FC"/>
    <w:rsid w:val="00717F91"/>
    <w:rsid w:val="0072117C"/>
    <w:rsid w:val="00721450"/>
    <w:rsid w:val="00723F1C"/>
    <w:rsid w:val="0073268A"/>
    <w:rsid w:val="00735544"/>
    <w:rsid w:val="007405A6"/>
    <w:rsid w:val="00742BDC"/>
    <w:rsid w:val="007431EE"/>
    <w:rsid w:val="0074433A"/>
    <w:rsid w:val="00752ACD"/>
    <w:rsid w:val="0075403D"/>
    <w:rsid w:val="00756549"/>
    <w:rsid w:val="00757D70"/>
    <w:rsid w:val="00764B22"/>
    <w:rsid w:val="0076679D"/>
    <w:rsid w:val="00767753"/>
    <w:rsid w:val="00770642"/>
    <w:rsid w:val="00771730"/>
    <w:rsid w:val="00776BDF"/>
    <w:rsid w:val="00777B64"/>
    <w:rsid w:val="00785A2E"/>
    <w:rsid w:val="007912B8"/>
    <w:rsid w:val="007925C9"/>
    <w:rsid w:val="00795281"/>
    <w:rsid w:val="007953C4"/>
    <w:rsid w:val="00795690"/>
    <w:rsid w:val="00796D81"/>
    <w:rsid w:val="007A7F28"/>
    <w:rsid w:val="007B1C73"/>
    <w:rsid w:val="007B342E"/>
    <w:rsid w:val="007B5EDA"/>
    <w:rsid w:val="007B7008"/>
    <w:rsid w:val="007C1C2D"/>
    <w:rsid w:val="007C3698"/>
    <w:rsid w:val="007C5B6F"/>
    <w:rsid w:val="007C61C9"/>
    <w:rsid w:val="007C61D4"/>
    <w:rsid w:val="007C7B9B"/>
    <w:rsid w:val="007D03EA"/>
    <w:rsid w:val="007D65C9"/>
    <w:rsid w:val="007E4253"/>
    <w:rsid w:val="007F033C"/>
    <w:rsid w:val="007F13D2"/>
    <w:rsid w:val="007F29B3"/>
    <w:rsid w:val="007F31A6"/>
    <w:rsid w:val="007F5026"/>
    <w:rsid w:val="007F7B02"/>
    <w:rsid w:val="008022B2"/>
    <w:rsid w:val="00805AC1"/>
    <w:rsid w:val="00812190"/>
    <w:rsid w:val="00812761"/>
    <w:rsid w:val="008149B1"/>
    <w:rsid w:val="00821D76"/>
    <w:rsid w:val="00822480"/>
    <w:rsid w:val="00827A81"/>
    <w:rsid w:val="00830E9A"/>
    <w:rsid w:val="00831268"/>
    <w:rsid w:val="00831CB9"/>
    <w:rsid w:val="00835B5D"/>
    <w:rsid w:val="00835CE7"/>
    <w:rsid w:val="00836743"/>
    <w:rsid w:val="00840F2F"/>
    <w:rsid w:val="00842B00"/>
    <w:rsid w:val="008431F0"/>
    <w:rsid w:val="00843652"/>
    <w:rsid w:val="00851EA4"/>
    <w:rsid w:val="00853139"/>
    <w:rsid w:val="0086285B"/>
    <w:rsid w:val="008670F7"/>
    <w:rsid w:val="008679AD"/>
    <w:rsid w:val="008771DA"/>
    <w:rsid w:val="008777EF"/>
    <w:rsid w:val="00882374"/>
    <w:rsid w:val="008831BB"/>
    <w:rsid w:val="008851FD"/>
    <w:rsid w:val="0089205B"/>
    <w:rsid w:val="0089261C"/>
    <w:rsid w:val="00894FEA"/>
    <w:rsid w:val="008956F6"/>
    <w:rsid w:val="008977C8"/>
    <w:rsid w:val="008A09A8"/>
    <w:rsid w:val="008A0C67"/>
    <w:rsid w:val="008A22F1"/>
    <w:rsid w:val="008A3E53"/>
    <w:rsid w:val="008B5485"/>
    <w:rsid w:val="008B7A49"/>
    <w:rsid w:val="008C4562"/>
    <w:rsid w:val="008D42C3"/>
    <w:rsid w:val="008D51D7"/>
    <w:rsid w:val="008D7BE7"/>
    <w:rsid w:val="008E1E69"/>
    <w:rsid w:val="008E260D"/>
    <w:rsid w:val="008E5201"/>
    <w:rsid w:val="008E5745"/>
    <w:rsid w:val="008E5FF4"/>
    <w:rsid w:val="008F2846"/>
    <w:rsid w:val="00903907"/>
    <w:rsid w:val="0090450D"/>
    <w:rsid w:val="0091445E"/>
    <w:rsid w:val="009151D8"/>
    <w:rsid w:val="00916656"/>
    <w:rsid w:val="009224C8"/>
    <w:rsid w:val="00923D84"/>
    <w:rsid w:val="00931F44"/>
    <w:rsid w:val="0093218D"/>
    <w:rsid w:val="009330CA"/>
    <w:rsid w:val="00935736"/>
    <w:rsid w:val="00935ABA"/>
    <w:rsid w:val="009370B5"/>
    <w:rsid w:val="00940AAF"/>
    <w:rsid w:val="009461DA"/>
    <w:rsid w:val="009467E7"/>
    <w:rsid w:val="00947A0F"/>
    <w:rsid w:val="00950C5F"/>
    <w:rsid w:val="00954345"/>
    <w:rsid w:val="00957EF5"/>
    <w:rsid w:val="00960B1C"/>
    <w:rsid w:val="00962489"/>
    <w:rsid w:val="00962AAA"/>
    <w:rsid w:val="009641AA"/>
    <w:rsid w:val="0096433C"/>
    <w:rsid w:val="009707E8"/>
    <w:rsid w:val="009725F9"/>
    <w:rsid w:val="00972F19"/>
    <w:rsid w:val="00973D13"/>
    <w:rsid w:val="00976B9E"/>
    <w:rsid w:val="00977532"/>
    <w:rsid w:val="009856E4"/>
    <w:rsid w:val="00985980"/>
    <w:rsid w:val="009859CB"/>
    <w:rsid w:val="00993A62"/>
    <w:rsid w:val="009953B4"/>
    <w:rsid w:val="00995949"/>
    <w:rsid w:val="00995FB8"/>
    <w:rsid w:val="00996812"/>
    <w:rsid w:val="009A04A0"/>
    <w:rsid w:val="009A3C06"/>
    <w:rsid w:val="009A63CB"/>
    <w:rsid w:val="009B3289"/>
    <w:rsid w:val="009B4C3E"/>
    <w:rsid w:val="009B5EA3"/>
    <w:rsid w:val="009B7660"/>
    <w:rsid w:val="009C441E"/>
    <w:rsid w:val="009D23DE"/>
    <w:rsid w:val="009D4E31"/>
    <w:rsid w:val="009D5394"/>
    <w:rsid w:val="009E1534"/>
    <w:rsid w:val="009E2631"/>
    <w:rsid w:val="009E2959"/>
    <w:rsid w:val="009E5D17"/>
    <w:rsid w:val="009E70C4"/>
    <w:rsid w:val="009F25BD"/>
    <w:rsid w:val="009F4186"/>
    <w:rsid w:val="009F6719"/>
    <w:rsid w:val="00A0052F"/>
    <w:rsid w:val="00A046F2"/>
    <w:rsid w:val="00A04C6F"/>
    <w:rsid w:val="00A06DF3"/>
    <w:rsid w:val="00A07B49"/>
    <w:rsid w:val="00A07BB9"/>
    <w:rsid w:val="00A13729"/>
    <w:rsid w:val="00A13887"/>
    <w:rsid w:val="00A1480E"/>
    <w:rsid w:val="00A14C8F"/>
    <w:rsid w:val="00A17D66"/>
    <w:rsid w:val="00A33437"/>
    <w:rsid w:val="00A3554E"/>
    <w:rsid w:val="00A356C0"/>
    <w:rsid w:val="00A36730"/>
    <w:rsid w:val="00A41D18"/>
    <w:rsid w:val="00A4272F"/>
    <w:rsid w:val="00A42848"/>
    <w:rsid w:val="00A50523"/>
    <w:rsid w:val="00A572C7"/>
    <w:rsid w:val="00A61D42"/>
    <w:rsid w:val="00A64589"/>
    <w:rsid w:val="00A65A7D"/>
    <w:rsid w:val="00A71E66"/>
    <w:rsid w:val="00A756C8"/>
    <w:rsid w:val="00A75F6C"/>
    <w:rsid w:val="00A771B5"/>
    <w:rsid w:val="00A77D40"/>
    <w:rsid w:val="00A8156B"/>
    <w:rsid w:val="00A8161F"/>
    <w:rsid w:val="00A90114"/>
    <w:rsid w:val="00A934D2"/>
    <w:rsid w:val="00A93B57"/>
    <w:rsid w:val="00A93B62"/>
    <w:rsid w:val="00AA33AF"/>
    <w:rsid w:val="00AA3FB3"/>
    <w:rsid w:val="00AA6055"/>
    <w:rsid w:val="00AA63B8"/>
    <w:rsid w:val="00AA7E25"/>
    <w:rsid w:val="00AB5A81"/>
    <w:rsid w:val="00AC5FC7"/>
    <w:rsid w:val="00AD0DEF"/>
    <w:rsid w:val="00AD2F6C"/>
    <w:rsid w:val="00AD5630"/>
    <w:rsid w:val="00AD7255"/>
    <w:rsid w:val="00AD79AA"/>
    <w:rsid w:val="00AE1923"/>
    <w:rsid w:val="00AE5302"/>
    <w:rsid w:val="00AE6862"/>
    <w:rsid w:val="00AF089D"/>
    <w:rsid w:val="00AF0997"/>
    <w:rsid w:val="00AF5DFC"/>
    <w:rsid w:val="00AF5F93"/>
    <w:rsid w:val="00AF5FB0"/>
    <w:rsid w:val="00AF604D"/>
    <w:rsid w:val="00AF7381"/>
    <w:rsid w:val="00B01B2A"/>
    <w:rsid w:val="00B02BCC"/>
    <w:rsid w:val="00B07149"/>
    <w:rsid w:val="00B10470"/>
    <w:rsid w:val="00B11F0E"/>
    <w:rsid w:val="00B12EFA"/>
    <w:rsid w:val="00B14587"/>
    <w:rsid w:val="00B14927"/>
    <w:rsid w:val="00B164E1"/>
    <w:rsid w:val="00B16F22"/>
    <w:rsid w:val="00B21F44"/>
    <w:rsid w:val="00B301D3"/>
    <w:rsid w:val="00B301FF"/>
    <w:rsid w:val="00B30BAB"/>
    <w:rsid w:val="00B313CC"/>
    <w:rsid w:val="00B33037"/>
    <w:rsid w:val="00B34FA4"/>
    <w:rsid w:val="00B4074B"/>
    <w:rsid w:val="00B41CA4"/>
    <w:rsid w:val="00B42C9F"/>
    <w:rsid w:val="00B44FCE"/>
    <w:rsid w:val="00B452A6"/>
    <w:rsid w:val="00B50E3C"/>
    <w:rsid w:val="00B5328F"/>
    <w:rsid w:val="00B532D6"/>
    <w:rsid w:val="00B53937"/>
    <w:rsid w:val="00B54D9D"/>
    <w:rsid w:val="00B60389"/>
    <w:rsid w:val="00B676B4"/>
    <w:rsid w:val="00B7054E"/>
    <w:rsid w:val="00B706C7"/>
    <w:rsid w:val="00B71931"/>
    <w:rsid w:val="00B75CEA"/>
    <w:rsid w:val="00B778B4"/>
    <w:rsid w:val="00B8069B"/>
    <w:rsid w:val="00B81369"/>
    <w:rsid w:val="00B84949"/>
    <w:rsid w:val="00B96EAD"/>
    <w:rsid w:val="00B97FBC"/>
    <w:rsid w:val="00BA204C"/>
    <w:rsid w:val="00BA2E00"/>
    <w:rsid w:val="00BA5E66"/>
    <w:rsid w:val="00BA6ACC"/>
    <w:rsid w:val="00BB666F"/>
    <w:rsid w:val="00BC7EAE"/>
    <w:rsid w:val="00BD4B56"/>
    <w:rsid w:val="00BD5C49"/>
    <w:rsid w:val="00BD690E"/>
    <w:rsid w:val="00BE6DAB"/>
    <w:rsid w:val="00BF1904"/>
    <w:rsid w:val="00BF7AFB"/>
    <w:rsid w:val="00C04079"/>
    <w:rsid w:val="00C04D27"/>
    <w:rsid w:val="00C11DD1"/>
    <w:rsid w:val="00C1760A"/>
    <w:rsid w:val="00C176DF"/>
    <w:rsid w:val="00C2142B"/>
    <w:rsid w:val="00C22AEB"/>
    <w:rsid w:val="00C35482"/>
    <w:rsid w:val="00C40139"/>
    <w:rsid w:val="00C42E56"/>
    <w:rsid w:val="00C507DA"/>
    <w:rsid w:val="00C5258F"/>
    <w:rsid w:val="00C6140E"/>
    <w:rsid w:val="00C647BC"/>
    <w:rsid w:val="00C66111"/>
    <w:rsid w:val="00C72808"/>
    <w:rsid w:val="00C7439C"/>
    <w:rsid w:val="00C74E97"/>
    <w:rsid w:val="00C8060E"/>
    <w:rsid w:val="00C81CA1"/>
    <w:rsid w:val="00C827A1"/>
    <w:rsid w:val="00C87694"/>
    <w:rsid w:val="00C87BB7"/>
    <w:rsid w:val="00C920D4"/>
    <w:rsid w:val="00C93486"/>
    <w:rsid w:val="00C9385A"/>
    <w:rsid w:val="00C97A64"/>
    <w:rsid w:val="00CA01BA"/>
    <w:rsid w:val="00CA27F8"/>
    <w:rsid w:val="00CA2B58"/>
    <w:rsid w:val="00CA3120"/>
    <w:rsid w:val="00CA6E08"/>
    <w:rsid w:val="00CB1775"/>
    <w:rsid w:val="00CB6241"/>
    <w:rsid w:val="00CB7C6E"/>
    <w:rsid w:val="00CC111F"/>
    <w:rsid w:val="00CC1C0C"/>
    <w:rsid w:val="00CC462C"/>
    <w:rsid w:val="00CC4B52"/>
    <w:rsid w:val="00CC76F4"/>
    <w:rsid w:val="00CD156B"/>
    <w:rsid w:val="00CD5F40"/>
    <w:rsid w:val="00CD7475"/>
    <w:rsid w:val="00CF0AED"/>
    <w:rsid w:val="00CF1369"/>
    <w:rsid w:val="00CF5AD8"/>
    <w:rsid w:val="00CF7F24"/>
    <w:rsid w:val="00D011D5"/>
    <w:rsid w:val="00D05264"/>
    <w:rsid w:val="00D05EC3"/>
    <w:rsid w:val="00D07644"/>
    <w:rsid w:val="00D13679"/>
    <w:rsid w:val="00D149A5"/>
    <w:rsid w:val="00D21D62"/>
    <w:rsid w:val="00D43B8D"/>
    <w:rsid w:val="00D519B3"/>
    <w:rsid w:val="00D53327"/>
    <w:rsid w:val="00D56A12"/>
    <w:rsid w:val="00D56E51"/>
    <w:rsid w:val="00D600AB"/>
    <w:rsid w:val="00D606B7"/>
    <w:rsid w:val="00D60F0E"/>
    <w:rsid w:val="00D631BD"/>
    <w:rsid w:val="00D63344"/>
    <w:rsid w:val="00D656D5"/>
    <w:rsid w:val="00D7284E"/>
    <w:rsid w:val="00D73640"/>
    <w:rsid w:val="00D7457D"/>
    <w:rsid w:val="00D836EB"/>
    <w:rsid w:val="00D83E27"/>
    <w:rsid w:val="00D85544"/>
    <w:rsid w:val="00D8633A"/>
    <w:rsid w:val="00D91526"/>
    <w:rsid w:val="00D97AC5"/>
    <w:rsid w:val="00DA57C7"/>
    <w:rsid w:val="00DA5A12"/>
    <w:rsid w:val="00DA65C3"/>
    <w:rsid w:val="00DB3866"/>
    <w:rsid w:val="00DB77AA"/>
    <w:rsid w:val="00DC3043"/>
    <w:rsid w:val="00DC3F13"/>
    <w:rsid w:val="00DC7B2D"/>
    <w:rsid w:val="00DD230B"/>
    <w:rsid w:val="00DD5AE6"/>
    <w:rsid w:val="00DD676B"/>
    <w:rsid w:val="00DD7A33"/>
    <w:rsid w:val="00DE0359"/>
    <w:rsid w:val="00DE4122"/>
    <w:rsid w:val="00DE5A32"/>
    <w:rsid w:val="00DF0602"/>
    <w:rsid w:val="00DF1DEF"/>
    <w:rsid w:val="00E00457"/>
    <w:rsid w:val="00E006E3"/>
    <w:rsid w:val="00E0104F"/>
    <w:rsid w:val="00E05EAF"/>
    <w:rsid w:val="00E06141"/>
    <w:rsid w:val="00E15B87"/>
    <w:rsid w:val="00E15F31"/>
    <w:rsid w:val="00E170B3"/>
    <w:rsid w:val="00E20E75"/>
    <w:rsid w:val="00E2368A"/>
    <w:rsid w:val="00E244F8"/>
    <w:rsid w:val="00E31229"/>
    <w:rsid w:val="00E337AD"/>
    <w:rsid w:val="00E370C9"/>
    <w:rsid w:val="00E534A7"/>
    <w:rsid w:val="00E62BEF"/>
    <w:rsid w:val="00E65433"/>
    <w:rsid w:val="00E71A80"/>
    <w:rsid w:val="00E80126"/>
    <w:rsid w:val="00E80A5A"/>
    <w:rsid w:val="00E826B1"/>
    <w:rsid w:val="00E828A0"/>
    <w:rsid w:val="00E83A40"/>
    <w:rsid w:val="00E84A9D"/>
    <w:rsid w:val="00E87F32"/>
    <w:rsid w:val="00E917EA"/>
    <w:rsid w:val="00E950E4"/>
    <w:rsid w:val="00E97C15"/>
    <w:rsid w:val="00EA0197"/>
    <w:rsid w:val="00EA0C4D"/>
    <w:rsid w:val="00EA12C1"/>
    <w:rsid w:val="00EA73A1"/>
    <w:rsid w:val="00EB41AF"/>
    <w:rsid w:val="00ED328C"/>
    <w:rsid w:val="00ED4CF7"/>
    <w:rsid w:val="00ED6A48"/>
    <w:rsid w:val="00EE33B5"/>
    <w:rsid w:val="00EF1A46"/>
    <w:rsid w:val="00EF339A"/>
    <w:rsid w:val="00EF4FE9"/>
    <w:rsid w:val="00F046A6"/>
    <w:rsid w:val="00F06AB7"/>
    <w:rsid w:val="00F114E3"/>
    <w:rsid w:val="00F21ED2"/>
    <w:rsid w:val="00F2626A"/>
    <w:rsid w:val="00F3074F"/>
    <w:rsid w:val="00F312C0"/>
    <w:rsid w:val="00F3170E"/>
    <w:rsid w:val="00F34BB9"/>
    <w:rsid w:val="00F44BA8"/>
    <w:rsid w:val="00F470BD"/>
    <w:rsid w:val="00F5605F"/>
    <w:rsid w:val="00F564A7"/>
    <w:rsid w:val="00F57D86"/>
    <w:rsid w:val="00F668D3"/>
    <w:rsid w:val="00F66E32"/>
    <w:rsid w:val="00F75CFE"/>
    <w:rsid w:val="00F77011"/>
    <w:rsid w:val="00F802DC"/>
    <w:rsid w:val="00F80391"/>
    <w:rsid w:val="00F814A7"/>
    <w:rsid w:val="00F90B5C"/>
    <w:rsid w:val="00F95438"/>
    <w:rsid w:val="00F97D7C"/>
    <w:rsid w:val="00FA2B48"/>
    <w:rsid w:val="00FA71DC"/>
    <w:rsid w:val="00FA7874"/>
    <w:rsid w:val="00FB39E0"/>
    <w:rsid w:val="00FB3B8D"/>
    <w:rsid w:val="00FB3C3F"/>
    <w:rsid w:val="00FB4EF8"/>
    <w:rsid w:val="00FB7A7F"/>
    <w:rsid w:val="00FC165E"/>
    <w:rsid w:val="00FD0397"/>
    <w:rsid w:val="00FD2D33"/>
    <w:rsid w:val="00FD2F91"/>
    <w:rsid w:val="00FD4839"/>
    <w:rsid w:val="00FD5EFF"/>
    <w:rsid w:val="00FD65B8"/>
    <w:rsid w:val="00FE38E9"/>
    <w:rsid w:val="00FE4D9D"/>
    <w:rsid w:val="00FE76E0"/>
    <w:rsid w:val="00FE7FA9"/>
    <w:rsid w:val="00FF0355"/>
    <w:rsid w:val="00FF15F0"/>
    <w:rsid w:val="00FF365B"/>
    <w:rsid w:val="6D426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6823EBA"/>
  <w15:docId w15:val="{E4E0B30F-48B2-4041-BC46-802194842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</w:rPr>
  </w:style>
  <w:style w:type="paragraph" w:styleId="Titre1">
    <w:name w:val="heading 1"/>
    <w:basedOn w:val="Normal"/>
    <w:next w:val="Normal"/>
    <w:link w:val="Titre1Car"/>
    <w:uiPriority w:val="9"/>
    <w:qFormat/>
    <w:rsid w:val="002A2F6D"/>
    <w:pPr>
      <w:keepNext/>
      <w:keepLines/>
      <w:numPr>
        <w:numId w:val="1"/>
      </w:numPr>
      <w:spacing w:before="360" w:after="240"/>
      <w:ind w:left="357" w:hanging="357"/>
      <w:outlineLvl w:val="0"/>
    </w:pPr>
    <w:rPr>
      <w:rFonts w:eastAsiaTheme="majorEastAsia" w:cs="Arial"/>
      <w:b/>
      <w:bCs/>
      <w:i/>
      <w:color w:val="C00000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993A62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</w:style>
  <w:style w:type="table" w:styleId="Grilledutableau">
    <w:name w:val="Table Grid"/>
    <w:basedOn w:val="TableauNormal"/>
    <w:rsid w:val="00A750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ncoterm">
    <w:name w:val="incoterm"/>
    <w:basedOn w:val="Normal"/>
    <w:rsid w:val="00B40552"/>
    <w:pPr>
      <w:spacing w:line="300" w:lineRule="exact"/>
      <w:jc w:val="right"/>
    </w:pPr>
    <w:rPr>
      <w:rFonts w:ascii="Arial Narrow" w:eastAsia="Times" w:hAnsi="Arial Narrow"/>
      <w:b/>
      <w:spacing w:val="-10"/>
      <w:sz w:val="18"/>
    </w:rPr>
  </w:style>
  <w:style w:type="paragraph" w:customStyle="1" w:styleId="tapeztextetablo">
    <w:name w:val="tapez texte tablo"/>
    <w:basedOn w:val="Normal"/>
    <w:rsid w:val="00B40552"/>
    <w:pPr>
      <w:spacing w:line="300" w:lineRule="exact"/>
    </w:pPr>
    <w:rPr>
      <w:rFonts w:ascii="Arial Narrow" w:eastAsia="Times" w:hAnsi="Arial Narrow"/>
      <w:sz w:val="24"/>
    </w:rPr>
  </w:style>
  <w:style w:type="paragraph" w:customStyle="1" w:styleId="incotermL2">
    <w:name w:val="incoterm L2"/>
    <w:basedOn w:val="incoterm"/>
    <w:rsid w:val="00B40552"/>
    <w:pPr>
      <w:spacing w:line="160" w:lineRule="exact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A046F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A046F2"/>
    <w:rPr>
      <w:rFonts w:ascii="Tahoma" w:hAnsi="Tahoma" w:cs="Tahoma"/>
      <w:sz w:val="16"/>
      <w:szCs w:val="16"/>
      <w:lang w:val="fr-FR" w:eastAsia="fr-FR"/>
    </w:rPr>
  </w:style>
  <w:style w:type="character" w:styleId="Lienhypertexte">
    <w:name w:val="Hyperlink"/>
    <w:basedOn w:val="Policepardfaut"/>
    <w:uiPriority w:val="99"/>
    <w:unhideWhenUsed/>
    <w:rsid w:val="005E01F9"/>
    <w:rPr>
      <w:color w:val="0000FF" w:themeColor="hyperlink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2A2F6D"/>
    <w:rPr>
      <w:rFonts w:ascii="Arial" w:eastAsiaTheme="majorEastAsia" w:hAnsi="Arial" w:cs="Arial"/>
      <w:b/>
      <w:bCs/>
      <w:i/>
      <w:color w:val="C00000"/>
      <w:sz w:val="28"/>
      <w:szCs w:val="28"/>
    </w:rPr>
  </w:style>
  <w:style w:type="paragraph" w:styleId="Titre">
    <w:name w:val="Title"/>
    <w:basedOn w:val="Normal"/>
    <w:next w:val="Normal"/>
    <w:link w:val="TitreCar"/>
    <w:uiPriority w:val="10"/>
    <w:qFormat/>
    <w:rsid w:val="008851F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8851F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32FC3"/>
    <w:pPr>
      <w:numPr>
        <w:ilvl w:val="1"/>
        <w:numId w:val="1"/>
      </w:numPr>
      <w:spacing w:before="100" w:beforeAutospacing="1" w:after="120"/>
    </w:pPr>
    <w:rPr>
      <w:rFonts w:eastAsiaTheme="majorEastAsia" w:cs="Arial"/>
      <w:b/>
      <w:i/>
      <w:iCs/>
      <w:color w:val="0F243E" w:themeColor="text2" w:themeShade="80"/>
      <w:spacing w:val="15"/>
      <w:sz w:val="22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332FC3"/>
    <w:rPr>
      <w:rFonts w:ascii="Arial" w:eastAsiaTheme="majorEastAsia" w:hAnsi="Arial" w:cs="Arial"/>
      <w:b/>
      <w:i/>
      <w:iCs/>
      <w:color w:val="0F243E" w:themeColor="text2" w:themeShade="80"/>
      <w:spacing w:val="15"/>
      <w:sz w:val="22"/>
      <w:szCs w:val="24"/>
    </w:rPr>
  </w:style>
  <w:style w:type="character" w:styleId="Rfrencelgre">
    <w:name w:val="Subtle Reference"/>
    <w:basedOn w:val="Policepardfaut"/>
    <w:uiPriority w:val="31"/>
    <w:qFormat/>
    <w:rsid w:val="0053541A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53541A"/>
    <w:rPr>
      <w:b/>
      <w:bCs/>
      <w:smallCaps/>
      <w:color w:val="C0504D" w:themeColor="accent2"/>
      <w:spacing w:val="5"/>
      <w:u w:val="single"/>
    </w:rPr>
  </w:style>
  <w:style w:type="table" w:styleId="Listeclaire-Accent1">
    <w:name w:val="Light List Accent 1"/>
    <w:basedOn w:val="TableauNormal"/>
    <w:uiPriority w:val="61"/>
    <w:rsid w:val="0053541A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styleId="Marquedecommentaire">
    <w:name w:val="annotation reference"/>
    <w:basedOn w:val="Policepardfaut"/>
    <w:uiPriority w:val="99"/>
    <w:semiHidden/>
    <w:unhideWhenUsed/>
    <w:rsid w:val="0021207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1207D"/>
  </w:style>
  <w:style w:type="character" w:customStyle="1" w:styleId="CommentaireCar">
    <w:name w:val="Commentaire Car"/>
    <w:basedOn w:val="Policepardfaut"/>
    <w:link w:val="Commentaire"/>
    <w:uiPriority w:val="99"/>
    <w:semiHidden/>
    <w:rsid w:val="0021207D"/>
    <w:rPr>
      <w:rFonts w:ascii="Arial" w:hAnsi="Arial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1207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1207D"/>
    <w:rPr>
      <w:rFonts w:ascii="Arial" w:hAnsi="Arial"/>
      <w:b/>
      <w:bCs/>
    </w:rPr>
  </w:style>
  <w:style w:type="paragraph" w:customStyle="1" w:styleId="Default">
    <w:name w:val="Default"/>
    <w:rsid w:val="0038533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144121"/>
    <w:pPr>
      <w:ind w:left="720"/>
      <w:contextualSpacing/>
    </w:pPr>
  </w:style>
  <w:style w:type="paragraph" w:styleId="Sansinterligne">
    <w:name w:val="No Spacing"/>
    <w:uiPriority w:val="1"/>
    <w:qFormat/>
    <w:rsid w:val="00DE0359"/>
    <w:rPr>
      <w:rFonts w:ascii="Arial" w:hAnsi="Arial"/>
    </w:rPr>
  </w:style>
  <w:style w:type="character" w:styleId="Accentuationintense">
    <w:name w:val="Intense Emphasis"/>
    <w:basedOn w:val="Policepardfaut"/>
    <w:uiPriority w:val="21"/>
    <w:qFormat/>
    <w:rsid w:val="00E828A0"/>
    <w:rPr>
      <w:b/>
      <w:bCs/>
      <w:i/>
      <w:iCs/>
      <w:color w:val="17365D" w:themeColor="text2" w:themeShade="BF"/>
    </w:rPr>
  </w:style>
  <w:style w:type="table" w:styleId="Trameclaire-Accent1">
    <w:name w:val="Light Shading Accent 1"/>
    <w:basedOn w:val="TableauNormal"/>
    <w:uiPriority w:val="60"/>
    <w:rsid w:val="00212F42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En-ttedetabledesmatires">
    <w:name w:val="TOC Heading"/>
    <w:basedOn w:val="Titre1"/>
    <w:next w:val="Normal"/>
    <w:uiPriority w:val="39"/>
    <w:unhideWhenUsed/>
    <w:qFormat/>
    <w:rsid w:val="008679AD"/>
    <w:pPr>
      <w:numPr>
        <w:numId w:val="0"/>
      </w:numPr>
      <w:spacing w:after="0" w:line="276" w:lineRule="auto"/>
      <w:outlineLvl w:val="9"/>
    </w:pPr>
  </w:style>
  <w:style w:type="paragraph" w:styleId="TM1">
    <w:name w:val="toc 1"/>
    <w:basedOn w:val="Normal"/>
    <w:next w:val="Normal"/>
    <w:autoRedefine/>
    <w:uiPriority w:val="39"/>
    <w:unhideWhenUsed/>
    <w:qFormat/>
    <w:rsid w:val="008679AD"/>
    <w:pPr>
      <w:spacing w:after="100"/>
    </w:pPr>
  </w:style>
  <w:style w:type="paragraph" w:styleId="TM2">
    <w:name w:val="toc 2"/>
    <w:basedOn w:val="Normal"/>
    <w:next w:val="Normal"/>
    <w:autoRedefine/>
    <w:uiPriority w:val="39"/>
    <w:semiHidden/>
    <w:unhideWhenUsed/>
    <w:qFormat/>
    <w:rsid w:val="008679AD"/>
    <w:pPr>
      <w:spacing w:after="100" w:line="276" w:lineRule="auto"/>
      <w:ind w:left="220"/>
    </w:pPr>
    <w:rPr>
      <w:rFonts w:asciiTheme="minorHAnsi" w:eastAsiaTheme="minorEastAsia" w:hAnsiTheme="minorHAnsi" w:cstheme="minorBidi"/>
      <w:sz w:val="22"/>
      <w:szCs w:val="22"/>
    </w:rPr>
  </w:style>
  <w:style w:type="paragraph" w:styleId="TM3">
    <w:name w:val="toc 3"/>
    <w:basedOn w:val="Normal"/>
    <w:next w:val="Normal"/>
    <w:autoRedefine/>
    <w:uiPriority w:val="39"/>
    <w:semiHidden/>
    <w:unhideWhenUsed/>
    <w:qFormat/>
    <w:rsid w:val="008679AD"/>
    <w:pPr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Titre2Car">
    <w:name w:val="Titre 2 Car"/>
    <w:basedOn w:val="Policepardfaut"/>
    <w:link w:val="Titre2"/>
    <w:uiPriority w:val="9"/>
    <w:rsid w:val="00993A6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Corpsdetexte">
    <w:name w:val="Body Text"/>
    <w:basedOn w:val="Normal"/>
    <w:link w:val="CorpsdetexteCar"/>
    <w:uiPriority w:val="99"/>
    <w:unhideWhenUsed/>
    <w:rsid w:val="00B14927"/>
    <w:pPr>
      <w:spacing w:before="120" w:after="120"/>
    </w:pPr>
    <w:rPr>
      <w:rFonts w:ascii="Verdana" w:hAnsi="Verdana"/>
      <w:szCs w:val="24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99"/>
    <w:rsid w:val="00B14927"/>
    <w:rPr>
      <w:rFonts w:ascii="Verdana" w:hAnsi="Verdana"/>
      <w:szCs w:val="24"/>
      <w:lang w:eastAsia="en-US"/>
    </w:rPr>
  </w:style>
  <w:style w:type="character" w:styleId="Mentionnonrsolue">
    <w:name w:val="Unresolved Mention"/>
    <w:basedOn w:val="Policepardfaut"/>
    <w:uiPriority w:val="99"/>
    <w:semiHidden/>
    <w:unhideWhenUsed/>
    <w:rsid w:val="007B70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28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2395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06815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4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333076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06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9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23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34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0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2666">
          <w:marLeft w:val="108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88670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54690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67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79449">
          <w:marLeft w:val="108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985669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83292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6728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1360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006760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2121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08607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96201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20088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43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92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9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13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7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69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96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0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792314">
          <w:marLeft w:val="108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6711">
          <w:marLeft w:val="108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24282">
          <w:marLeft w:val="108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05460">
          <w:marLeft w:val="108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99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250829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1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390813">
          <w:marLeft w:val="108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31082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2741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57663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8758">
          <w:marLeft w:val="108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05065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5587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550067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7678">
          <w:marLeft w:val="108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97704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3735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364805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56062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10189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26673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7058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98005">
          <w:marLeft w:val="108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75842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98275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25724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847683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41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876223">
          <w:marLeft w:val="324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78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877192">
          <w:marLeft w:val="324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9974">
          <w:marLeft w:val="324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46589">
          <w:marLeft w:val="324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5142">
          <w:marLeft w:val="324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2884">
          <w:marLeft w:val="324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066585">
          <w:marLeft w:val="324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440">
          <w:marLeft w:val="324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08898">
          <w:marLeft w:val="324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25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69750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2594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155586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4408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64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65876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9547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67350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53374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52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9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202323">
          <w:marLeft w:val="994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72912">
          <w:marLeft w:val="994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08498">
          <w:marLeft w:val="994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36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95475">
          <w:marLeft w:val="108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34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2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769929">
          <w:marLeft w:val="324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48197">
          <w:marLeft w:val="324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35837">
          <w:marLeft w:val="324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152">
          <w:marLeft w:val="324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75021">
          <w:marLeft w:val="324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1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9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593239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9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570052">
          <w:marLeft w:val="108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05220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763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7409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69198">
          <w:marLeft w:val="324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29456">
          <w:marLeft w:val="324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90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1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557524">
          <w:marLeft w:val="108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036136">
          <w:marLeft w:val="216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0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0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11584">
          <w:marLeft w:val="108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533604">
          <w:marLeft w:val="108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4047">
          <w:marLeft w:val="108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1602">
          <w:marLeft w:val="108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79309">
          <w:marLeft w:val="108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01961">
          <w:marLeft w:val="108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5040">
          <w:marLeft w:val="1080"/>
          <w:marRight w:val="0"/>
          <w:marTop w:val="1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48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1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24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3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9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5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46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9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2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.sftriathlon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urand\AppData\Local\Microsoft\Windows\Temporary%20Internet%20Files\Content.Outlook\VO1XI0SD\Bollor&#233;%20Logistics%20-%20Cotation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AD78C7-AA00-49CF-B555-0A7A99AF2C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Bolloré Logistics - Cotation.dot</Template>
  <TotalTime>2</TotalTime>
  <Pages>1</Pages>
  <Words>441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C'AUM</Company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TANRET Matthieu</dc:creator>
  <cp:lastModifiedBy>Laurent Caudamine</cp:lastModifiedBy>
  <cp:revision>6</cp:revision>
  <cp:lastPrinted>2025-10-27T10:30:00Z</cp:lastPrinted>
  <dcterms:created xsi:type="dcterms:W3CDTF">2025-06-14T09:07:00Z</dcterms:created>
  <dcterms:modified xsi:type="dcterms:W3CDTF">2025-10-27T10:30:00Z</dcterms:modified>
</cp:coreProperties>
</file>